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BDD" w:rsidRDefault="00800BDD" w:rsidP="00D020D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12DB0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618.75pt">
            <v:imagedata r:id="rId7" o:title=""/>
          </v:shape>
        </w:pict>
      </w:r>
    </w:p>
    <w:p w:rsidR="00800BDD" w:rsidRDefault="00800BDD" w:rsidP="00D020D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00BDD" w:rsidRDefault="00800BDD" w:rsidP="00D020D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00BDD" w:rsidRDefault="00800BDD" w:rsidP="00D020D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00BDD" w:rsidRDefault="00800BDD" w:rsidP="00D020D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00BDD" w:rsidRPr="00D020D4" w:rsidRDefault="00800BDD" w:rsidP="00D020D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020D4">
        <w:rPr>
          <w:rFonts w:ascii="Times New Roman" w:hAnsi="Times New Roman"/>
          <w:b/>
          <w:sz w:val="24"/>
          <w:szCs w:val="24"/>
        </w:rPr>
        <w:t>СОДЕРЖАНИЕ</w:t>
      </w:r>
    </w:p>
    <w:p w:rsidR="00800BDD" w:rsidRPr="00D020D4" w:rsidRDefault="00800BDD" w:rsidP="00D020D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00BDD" w:rsidRPr="00D020D4" w:rsidRDefault="00800BDD" w:rsidP="00232FA0">
      <w:pPr>
        <w:spacing w:after="0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D020D4">
        <w:rPr>
          <w:rFonts w:ascii="Times New Roman" w:hAnsi="Times New Roman"/>
          <w:sz w:val="24"/>
          <w:szCs w:val="24"/>
        </w:rPr>
        <w:t>Анализ работы ДОУ за 2017/2018 учебный год………………………………………………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</w:t>
      </w:r>
      <w:r w:rsidRPr="00D020D4">
        <w:rPr>
          <w:rFonts w:ascii="Times New Roman" w:hAnsi="Times New Roman"/>
          <w:sz w:val="24"/>
          <w:szCs w:val="24"/>
        </w:rPr>
        <w:t>3</w:t>
      </w:r>
    </w:p>
    <w:p w:rsidR="00800BDD" w:rsidRPr="00D020D4" w:rsidRDefault="00800BDD" w:rsidP="00232FA0">
      <w:pPr>
        <w:spacing w:after="0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D020D4">
        <w:rPr>
          <w:rFonts w:ascii="Times New Roman" w:hAnsi="Times New Roman"/>
          <w:sz w:val="24"/>
          <w:szCs w:val="24"/>
        </w:rPr>
        <w:t>Общие сведения о дошкольном образовательном учреждении  на 2018/2019 учебный год</w:t>
      </w:r>
      <w:r>
        <w:rPr>
          <w:rFonts w:ascii="Times New Roman" w:hAnsi="Times New Roman"/>
          <w:sz w:val="24"/>
          <w:szCs w:val="24"/>
        </w:rPr>
        <w:t>…………..16</w:t>
      </w:r>
    </w:p>
    <w:p w:rsidR="00800BDD" w:rsidRPr="00D020D4" w:rsidRDefault="00800BDD" w:rsidP="00232FA0">
      <w:pPr>
        <w:spacing w:after="0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D020D4">
        <w:rPr>
          <w:rFonts w:ascii="Times New Roman" w:hAnsi="Times New Roman"/>
          <w:sz w:val="24"/>
          <w:szCs w:val="24"/>
        </w:rPr>
        <w:t>Управление образовательной деятельностью МБДОУ «Новошеминс</w:t>
      </w:r>
      <w:r>
        <w:rPr>
          <w:rFonts w:ascii="Times New Roman" w:hAnsi="Times New Roman"/>
          <w:sz w:val="24"/>
          <w:szCs w:val="24"/>
        </w:rPr>
        <w:t>кий детский сад «Ландыш» на 2018</w:t>
      </w:r>
      <w:r w:rsidRPr="00D020D4">
        <w:rPr>
          <w:rFonts w:ascii="Times New Roman" w:hAnsi="Times New Roman"/>
          <w:sz w:val="24"/>
          <w:szCs w:val="24"/>
        </w:rPr>
        <w:t>/2018 учебн</w:t>
      </w:r>
      <w:r>
        <w:rPr>
          <w:rFonts w:ascii="Times New Roman" w:hAnsi="Times New Roman"/>
          <w:sz w:val="24"/>
          <w:szCs w:val="24"/>
        </w:rPr>
        <w:t>ый год………………………………………………………...............................................18</w:t>
      </w:r>
    </w:p>
    <w:p w:rsidR="00800BDD" w:rsidRDefault="00800BDD" w:rsidP="00232FA0">
      <w:pPr>
        <w:spacing w:after="0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232FA0">
        <w:rPr>
          <w:rFonts w:ascii="Times New Roman" w:hAnsi="Times New Roman"/>
          <w:sz w:val="24"/>
          <w:szCs w:val="24"/>
        </w:rPr>
        <w:t>План основных мероприятий на 2018/2019 учебный год</w:t>
      </w:r>
      <w:r>
        <w:rPr>
          <w:rFonts w:ascii="Times New Roman" w:hAnsi="Times New Roman"/>
          <w:sz w:val="24"/>
          <w:szCs w:val="24"/>
        </w:rPr>
        <w:t>………………………………….......................19</w:t>
      </w:r>
    </w:p>
    <w:p w:rsidR="00800BDD" w:rsidRPr="00D020D4" w:rsidRDefault="00800BDD" w:rsidP="00232FA0">
      <w:pPr>
        <w:spacing w:after="0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232FA0">
        <w:rPr>
          <w:rFonts w:ascii="Times New Roman" w:hAnsi="Times New Roman"/>
          <w:sz w:val="24"/>
          <w:szCs w:val="24"/>
        </w:rPr>
        <w:t>Организационно-педагогическая работа</w:t>
      </w:r>
      <w:r w:rsidRPr="00D020D4"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………………………………………………..</w:t>
      </w:r>
      <w:r w:rsidRPr="00D020D4">
        <w:rPr>
          <w:rFonts w:ascii="Times New Roman" w:hAnsi="Times New Roman"/>
          <w:sz w:val="24"/>
          <w:szCs w:val="24"/>
        </w:rPr>
        <w:t>24</w:t>
      </w:r>
    </w:p>
    <w:p w:rsidR="00800BDD" w:rsidRPr="00D020D4" w:rsidRDefault="00800BDD" w:rsidP="00232FA0">
      <w:pPr>
        <w:spacing w:after="0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232FA0">
        <w:rPr>
          <w:rFonts w:ascii="Times New Roman" w:hAnsi="Times New Roman"/>
          <w:sz w:val="24"/>
          <w:szCs w:val="24"/>
        </w:rPr>
        <w:t>План работы с детьми на 2018/2019 учебный год</w:t>
      </w:r>
      <w:r w:rsidRPr="00D020D4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………………...................................................38</w:t>
      </w:r>
    </w:p>
    <w:p w:rsidR="00800BDD" w:rsidRPr="00D020D4" w:rsidRDefault="00800BDD" w:rsidP="00232FA0">
      <w:pPr>
        <w:spacing w:after="0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232FA0">
        <w:rPr>
          <w:rFonts w:ascii="Times New Roman" w:hAnsi="Times New Roman"/>
          <w:sz w:val="24"/>
          <w:szCs w:val="24"/>
        </w:rPr>
        <w:t>План взаимодействия МАДОУ с родителями воспитанников на 2018/2019 учебный год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…………………………………………………………………………………………………………….43</w:t>
      </w:r>
    </w:p>
    <w:p w:rsidR="00800BDD" w:rsidRPr="00D020D4" w:rsidRDefault="00800BDD" w:rsidP="00232FA0">
      <w:pPr>
        <w:spacing w:after="0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232FA0">
        <w:rPr>
          <w:rFonts w:ascii="Times New Roman" w:hAnsi="Times New Roman"/>
          <w:sz w:val="24"/>
          <w:szCs w:val="24"/>
        </w:rPr>
        <w:t>План работы по предупреждению и профилактике детского дорожно-транспортного травматизма на 2018/2019 учебный год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……………………………………………………………………………………...50</w:t>
      </w:r>
    </w:p>
    <w:p w:rsidR="00800BDD" w:rsidRPr="00D020D4" w:rsidRDefault="00800BDD" w:rsidP="00232FA0">
      <w:pPr>
        <w:spacing w:after="0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232FA0">
        <w:rPr>
          <w:rFonts w:ascii="Times New Roman" w:hAnsi="Times New Roman"/>
          <w:sz w:val="24"/>
          <w:szCs w:val="24"/>
        </w:rPr>
        <w:t>План работы по преемственности  на 2018/2019 учебный год</w:t>
      </w:r>
      <w:r>
        <w:rPr>
          <w:rFonts w:ascii="Times New Roman" w:hAnsi="Times New Roman"/>
          <w:sz w:val="24"/>
          <w:szCs w:val="24"/>
        </w:rPr>
        <w:t>……………………………………………53</w:t>
      </w:r>
    </w:p>
    <w:p w:rsidR="00800BDD" w:rsidRPr="00D020D4" w:rsidRDefault="00800BDD" w:rsidP="00232FA0">
      <w:pPr>
        <w:spacing w:after="0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232FA0">
        <w:rPr>
          <w:rFonts w:ascii="Times New Roman" w:hAnsi="Times New Roman"/>
          <w:sz w:val="24"/>
          <w:szCs w:val="24"/>
        </w:rPr>
        <w:t>План  педагогической аттестации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…………………………………………………………………………..56</w:t>
      </w:r>
    </w:p>
    <w:p w:rsidR="00800BDD" w:rsidRPr="00D020D4" w:rsidRDefault="00800BDD" w:rsidP="00232FA0">
      <w:pPr>
        <w:spacing w:after="0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232FA0">
        <w:rPr>
          <w:rFonts w:ascii="Times New Roman" w:hAnsi="Times New Roman"/>
          <w:sz w:val="24"/>
          <w:szCs w:val="24"/>
        </w:rPr>
        <w:t>План административно-хозяйственной и  финансово – экономической деятельности на 2018/2019 учебный год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………………………………………………………………………………………………….57</w:t>
      </w:r>
    </w:p>
    <w:p w:rsidR="00800BDD" w:rsidRPr="00D020D4" w:rsidRDefault="00800BDD" w:rsidP="00232FA0">
      <w:pPr>
        <w:spacing w:after="0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232FA0">
        <w:rPr>
          <w:rFonts w:ascii="Times New Roman" w:hAnsi="Times New Roman"/>
          <w:sz w:val="24"/>
          <w:szCs w:val="24"/>
        </w:rPr>
        <w:t>План – график внутрисадового контроля на 2018/2019 учебный год</w:t>
      </w:r>
      <w:r w:rsidRPr="00D020D4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……………………………………………………………………………………….60</w:t>
      </w:r>
    </w:p>
    <w:p w:rsidR="00800BDD" w:rsidRDefault="00800BDD" w:rsidP="00D020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232FA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BDD" w:rsidRDefault="00800BDD" w:rsidP="00232FA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BDD" w:rsidRPr="00F87E8C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АНАЛИЗ РАБОТЫ ДОУ ЗА 2017/2018 УЧЕБНЫЙ ГОД</w:t>
      </w:r>
    </w:p>
    <w:p w:rsidR="00800BDD" w:rsidRPr="00F87E8C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Pr="00F87E8C" w:rsidRDefault="00800BDD" w:rsidP="00F87E8C">
      <w:pPr>
        <w:tabs>
          <w:tab w:val="left" w:pos="314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СОСТАВ ПЕДАГОГИЧЕСКОГО КОЛЛЕКТИВА</w:t>
      </w:r>
    </w:p>
    <w:p w:rsidR="00800BDD" w:rsidRPr="00F87E8C" w:rsidRDefault="00800BDD" w:rsidP="00F87E8C">
      <w:pPr>
        <w:tabs>
          <w:tab w:val="left" w:pos="3140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6"/>
        <w:gridCol w:w="2176"/>
        <w:gridCol w:w="2176"/>
        <w:gridCol w:w="2012"/>
      </w:tblGrid>
      <w:tr w:rsidR="00800BDD" w:rsidRPr="00704418" w:rsidTr="00704418">
        <w:trPr>
          <w:jc w:val="center"/>
        </w:trPr>
        <w:tc>
          <w:tcPr>
            <w:tcW w:w="248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2015/16 уч. год</w:t>
            </w: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2016/17 уч. год</w:t>
            </w:r>
          </w:p>
        </w:tc>
        <w:tc>
          <w:tcPr>
            <w:tcW w:w="2012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2017/18 уч. г.</w:t>
            </w:r>
          </w:p>
        </w:tc>
      </w:tr>
      <w:tr w:rsidR="00800BDD" w:rsidRPr="00704418" w:rsidTr="00704418">
        <w:trPr>
          <w:jc w:val="center"/>
        </w:trPr>
        <w:tc>
          <w:tcPr>
            <w:tcW w:w="8850" w:type="dxa"/>
            <w:gridSpan w:val="4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Уровень образования</w:t>
            </w:r>
          </w:p>
        </w:tc>
      </w:tr>
      <w:tr w:rsidR="00800BDD" w:rsidRPr="00704418" w:rsidTr="00704418">
        <w:trPr>
          <w:jc w:val="center"/>
        </w:trPr>
        <w:tc>
          <w:tcPr>
            <w:tcW w:w="248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Всего педагогов</w:t>
            </w: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12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800BDD" w:rsidRPr="00704418" w:rsidTr="00704418">
        <w:trPr>
          <w:jc w:val="center"/>
        </w:trPr>
        <w:tc>
          <w:tcPr>
            <w:tcW w:w="248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Высшее образование</w:t>
            </w: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6 (43%)</w:t>
            </w: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7 (50%)</w:t>
            </w:r>
          </w:p>
        </w:tc>
        <w:tc>
          <w:tcPr>
            <w:tcW w:w="2012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10 (71%)</w:t>
            </w:r>
          </w:p>
        </w:tc>
      </w:tr>
      <w:tr w:rsidR="00800BDD" w:rsidRPr="00704418" w:rsidTr="00704418">
        <w:trPr>
          <w:jc w:val="center"/>
        </w:trPr>
        <w:tc>
          <w:tcPr>
            <w:tcW w:w="248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Средне специальное образование</w:t>
            </w: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5 (36 %)</w:t>
            </w: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7 (50%)</w:t>
            </w:r>
          </w:p>
        </w:tc>
        <w:tc>
          <w:tcPr>
            <w:tcW w:w="2012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4 (28%)</w:t>
            </w:r>
          </w:p>
        </w:tc>
      </w:tr>
      <w:tr w:rsidR="00800BDD" w:rsidRPr="00704418" w:rsidTr="00704418">
        <w:trPr>
          <w:jc w:val="center"/>
        </w:trPr>
        <w:tc>
          <w:tcPr>
            <w:tcW w:w="248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Находятся на заочном обучении</w:t>
            </w: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3 (21 %)</w:t>
            </w: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4 (28%)</w:t>
            </w:r>
          </w:p>
        </w:tc>
        <w:tc>
          <w:tcPr>
            <w:tcW w:w="2012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 (1%)</w:t>
            </w:r>
          </w:p>
        </w:tc>
      </w:tr>
      <w:tr w:rsidR="00800BDD" w:rsidRPr="00704418" w:rsidTr="00704418">
        <w:trPr>
          <w:jc w:val="center"/>
        </w:trPr>
        <w:tc>
          <w:tcPr>
            <w:tcW w:w="8850" w:type="dxa"/>
            <w:gridSpan w:val="4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</w:t>
            </w:r>
          </w:p>
        </w:tc>
      </w:tr>
      <w:tr w:rsidR="00800BDD" w:rsidRPr="00704418" w:rsidTr="00704418">
        <w:trPr>
          <w:jc w:val="center"/>
        </w:trPr>
        <w:tc>
          <w:tcPr>
            <w:tcW w:w="248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СЗД</w:t>
            </w: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 (7 %)</w:t>
            </w: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3 (21 %)</w:t>
            </w:r>
          </w:p>
        </w:tc>
        <w:tc>
          <w:tcPr>
            <w:tcW w:w="2012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3 (21 %)</w:t>
            </w:r>
          </w:p>
        </w:tc>
      </w:tr>
      <w:tr w:rsidR="00800BDD" w:rsidRPr="00704418" w:rsidTr="00704418">
        <w:trPr>
          <w:jc w:val="center"/>
        </w:trPr>
        <w:tc>
          <w:tcPr>
            <w:tcW w:w="248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 xml:space="preserve"> категория</w:t>
            </w: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8 (58 %)</w:t>
            </w: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8 (58 %)</w:t>
            </w:r>
          </w:p>
        </w:tc>
        <w:tc>
          <w:tcPr>
            <w:tcW w:w="2012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9 (65 %)</w:t>
            </w:r>
          </w:p>
        </w:tc>
      </w:tr>
      <w:tr w:rsidR="00800BDD" w:rsidRPr="00704418" w:rsidTr="00704418">
        <w:trPr>
          <w:jc w:val="center"/>
        </w:trPr>
        <w:tc>
          <w:tcPr>
            <w:tcW w:w="248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Высшая  категория</w:t>
            </w: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3 (21 %)</w:t>
            </w:r>
          </w:p>
        </w:tc>
        <w:tc>
          <w:tcPr>
            <w:tcW w:w="2176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3 (21 %)</w:t>
            </w:r>
          </w:p>
        </w:tc>
        <w:tc>
          <w:tcPr>
            <w:tcW w:w="2012" w:type="dxa"/>
            <w:vAlign w:val="center"/>
          </w:tcPr>
          <w:p w:rsidR="00800BDD" w:rsidRPr="00704418" w:rsidRDefault="00800BDD" w:rsidP="00704418">
            <w:pPr>
              <w:tabs>
                <w:tab w:val="left" w:pos="314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2 (14 %)</w:t>
            </w:r>
          </w:p>
        </w:tc>
      </w:tr>
    </w:tbl>
    <w:p w:rsidR="00800BDD" w:rsidRPr="00F87E8C" w:rsidRDefault="00800BDD" w:rsidP="00F87E8C">
      <w:pPr>
        <w:tabs>
          <w:tab w:val="left" w:pos="244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 xml:space="preserve">За отчетный период воспитатель по обучению татарскому языку </w:t>
      </w:r>
      <w:r w:rsidRPr="001D7481">
        <w:rPr>
          <w:rFonts w:ascii="Times New Roman" w:hAnsi="Times New Roman"/>
          <w:color w:val="000000"/>
          <w:sz w:val="24"/>
          <w:szCs w:val="24"/>
        </w:rPr>
        <w:t>Сулейманова А. М.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87E8C">
        <w:rPr>
          <w:rFonts w:ascii="Times New Roman" w:hAnsi="Times New Roman"/>
          <w:sz w:val="24"/>
          <w:szCs w:val="24"/>
        </w:rPr>
        <w:t xml:space="preserve">получила  </w:t>
      </w:r>
      <w:r w:rsidRPr="00F87E8C">
        <w:rPr>
          <w:rFonts w:ascii="Times New Roman" w:hAnsi="Times New Roman"/>
          <w:sz w:val="24"/>
          <w:szCs w:val="24"/>
          <w:lang w:val="en-US"/>
        </w:rPr>
        <w:t>I</w:t>
      </w:r>
      <w:r w:rsidRPr="00F87E8C">
        <w:rPr>
          <w:rFonts w:ascii="Times New Roman" w:hAnsi="Times New Roman"/>
          <w:sz w:val="24"/>
          <w:szCs w:val="24"/>
        </w:rPr>
        <w:t xml:space="preserve"> категорию, музыкальный руководитель Филиповская О. Н. прошла аттестацию на подтверждение </w:t>
      </w:r>
      <w:r w:rsidRPr="00F87E8C">
        <w:rPr>
          <w:rFonts w:ascii="Times New Roman" w:hAnsi="Times New Roman"/>
          <w:sz w:val="24"/>
          <w:szCs w:val="24"/>
          <w:lang w:val="en-US"/>
        </w:rPr>
        <w:t>I</w:t>
      </w:r>
      <w:r w:rsidRPr="00F87E8C">
        <w:rPr>
          <w:rFonts w:ascii="Times New Roman" w:hAnsi="Times New Roman"/>
          <w:sz w:val="24"/>
          <w:szCs w:val="24"/>
        </w:rPr>
        <w:t xml:space="preserve"> категории.  Воспитатели Нургатина Г. Р., Залакова В. Х., Шолгина М. В., Васильева Л. С., Батршина Н. Г., готовится  к аттестации на подтверждение </w:t>
      </w:r>
      <w:r w:rsidRPr="00F87E8C">
        <w:rPr>
          <w:rFonts w:ascii="Times New Roman" w:hAnsi="Times New Roman"/>
          <w:sz w:val="24"/>
          <w:szCs w:val="24"/>
          <w:lang w:val="en-US"/>
        </w:rPr>
        <w:t>I</w:t>
      </w:r>
      <w:r w:rsidRPr="00F87E8C">
        <w:rPr>
          <w:rFonts w:ascii="Times New Roman" w:hAnsi="Times New Roman"/>
          <w:sz w:val="24"/>
          <w:szCs w:val="24"/>
        </w:rPr>
        <w:t xml:space="preserve"> категории; музыкальный руководитель Савельевва Н. В. Готовиться к аттестации на  подтверждение высшей категории. Так же за отчетный период 2 педагога прошли курсы повышения квалификации по теме «Организация и реализация инклюзивного образования детей с ОВЗ в ДОУ в соответствии с ФГОС» и получили удостоверения подтверждающие успешное завершение курсов.</w:t>
      </w:r>
    </w:p>
    <w:p w:rsidR="00800BDD" w:rsidRDefault="00800BDD" w:rsidP="00F87E8C">
      <w:pPr>
        <w:tabs>
          <w:tab w:val="left" w:pos="244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Перспектива на 2018/19 учебный год:</w:t>
      </w:r>
      <w:r w:rsidRPr="00F87E8C">
        <w:rPr>
          <w:rFonts w:ascii="Times New Roman" w:hAnsi="Times New Roman"/>
          <w:sz w:val="24"/>
          <w:szCs w:val="24"/>
        </w:rPr>
        <w:t xml:space="preserve"> провести просветительскую беседу о необходимости получения высшего образования с педагогами  со среднем специальным образованием. Изучить профессиональный педагогический стандарт. Аттестовать 6 педагогов.</w:t>
      </w:r>
    </w:p>
    <w:p w:rsidR="00800BDD" w:rsidRPr="00F87E8C" w:rsidRDefault="00800BDD" w:rsidP="00F87E8C">
      <w:pPr>
        <w:tabs>
          <w:tab w:val="left" w:pos="244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3260"/>
        <w:gridCol w:w="1700"/>
        <w:gridCol w:w="2154"/>
        <w:gridCol w:w="1841"/>
      </w:tblGrid>
      <w:tr w:rsidR="00800BDD" w:rsidRPr="00704418" w:rsidTr="00704418">
        <w:tc>
          <w:tcPr>
            <w:tcW w:w="9634" w:type="dxa"/>
            <w:gridSpan w:val="5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Методическая активность педагогического коллектива за 2017/2018 учебный год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26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 xml:space="preserve">     Содержание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 xml:space="preserve">          Дата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 xml:space="preserve">          Участники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 xml:space="preserve">   Достижение</w:t>
            </w:r>
          </w:p>
        </w:tc>
      </w:tr>
      <w:tr w:rsidR="00800BDD" w:rsidRPr="00704418" w:rsidTr="00704418">
        <w:tc>
          <w:tcPr>
            <w:tcW w:w="9634" w:type="dxa"/>
            <w:gridSpan w:val="5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Выступления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Открытое занятие в рамках КМО по физкультурно – оздоровительной работе с воспитанниками подготовительной к школе группе 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26. 09.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Иванова Л. Н.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Справка о выступлении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Открытое занятие в рамках КМО по направлению личностно – ориентированная модель воспитателя с воспитанниками во время НОД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19. 12.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Залакова В. Х.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Справка о выступлении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Круглый стол в рамках КМО «Музыкальный зал: как пространство сказкотерапии»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19. 12.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Музыкальный руководитель Филиповская О. Н.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Справка о выступлении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Районная научно  - практическая конференция «Проблемы преемственности. Модели интеграции дошкольного и начального школьного образования» среди педагогов дошкольных и начальных ОУ 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  06. 02.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Васильева Л. С.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Батршина Н. Г.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Шолгина М. В.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Залакова В. Х.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Нургатина Г. Р.</w:t>
            </w:r>
          </w:p>
          <w:p w:rsidR="00800BDD" w:rsidRPr="00704418" w:rsidRDefault="00800BDD" w:rsidP="0070441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  Сертификат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Выступление в рамках КМО «Психоэмоциональное развитие ребенка дошкольного возраста», доклад «Что делать если воспитанник гиперактивен»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18. 03.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Педагог – психолог Гимадеева М. А.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Справка о выступлении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Научно – практическая конференция (участие в работе круглого стола) «Реализация здоровьесберегающего компонента  ФГОС в ОУ разного вида» 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3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- 5. 04.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Гимадеева М. А.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Иванова Л. Н.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Батршина Н. Г.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Шолгина  М. В.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Нургатина Г. Р.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Сулейманова А. М.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Выступление в рамках КМО «Организация работы по повышению педагогического мастерства воспитателей», доклад «Изучение инновационных методик в области педагогики для обеспечения разностороннего развития воспитанников с учет ом их возрастных особенностей по основным направлениям»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12. 04.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Ведякина Н. М.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Справка о выступлении</w:t>
            </w:r>
          </w:p>
        </w:tc>
      </w:tr>
      <w:tr w:rsidR="00800BDD" w:rsidRPr="00704418" w:rsidTr="00704418">
        <w:tc>
          <w:tcPr>
            <w:tcW w:w="9634" w:type="dxa"/>
            <w:gridSpan w:val="5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Участие воспитанников ДОУ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этап «Йолдызлык - Созвездие»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Алимова А. </w:t>
            </w: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Филиповская О. Н.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этап «Йолдызлык - Созвездие»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Ерашова А. </w:t>
            </w: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Савельева Н. В.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этап «Йолдызлык - Созвездие»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Ерашов А.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Залакова В. Х.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Республиканский этап «Йолдызлык - Созвездие»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Ерашов А.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Залакова В. Х.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Региональный конкурс «Вместе в радостное детство»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Бобова Д.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Гимадеева М. А.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Республиканский конкурс «Это родина моя»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2018  г.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Коновалова К.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Залакова В. Х.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26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Республиканский конкурс «Икаренок»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17. 02.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Саматов С., Семенов С.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Залакова В. Х.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26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Районный конкурс «Тукай </w:t>
            </w:r>
            <w:r w:rsidRPr="00704418">
              <w:rPr>
                <w:rFonts w:ascii="Times New Roman" w:hAnsi="Times New Roman"/>
                <w:sz w:val="24"/>
                <w:szCs w:val="24"/>
                <w:lang w:val="tt-RU"/>
              </w:rPr>
              <w:t>әсәрләренә иллюстраөия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26. 04.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Салахова Н.</w:t>
            </w: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Мухтарова Л. Б.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26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Районный конкурс «Тукай </w:t>
            </w:r>
            <w:r w:rsidRPr="00704418">
              <w:rPr>
                <w:rFonts w:ascii="Times New Roman" w:hAnsi="Times New Roman"/>
                <w:sz w:val="24"/>
                <w:szCs w:val="24"/>
                <w:lang w:val="tt-RU"/>
              </w:rPr>
              <w:t>әсәрләренә иллюстраөия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26. 04.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Валиуллин А.</w:t>
            </w: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Нургатина Г. Р.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конкурс «Бумажная вселенная»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19. 02.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Галкина К.</w:t>
            </w: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Шолгина М. В.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конкурс «Бумажная вселенная»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19. 02.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Захаров С.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Батршина Н. Г.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конкурс «Бумажная вселенная»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19. 02.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Нургатин А.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Нургатина Г. Р.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конкурс «Колыбель талантов»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01.06.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Группа «Звездочки»</w:t>
            </w: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Залакова В. Х.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конкурс «Колыбель талантов»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01.06.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Группа «Непоседы»</w:t>
            </w: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Савельева Н. В.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конкурс «Колыбель талантов»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01.06.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Группа «Кубелек»</w:t>
            </w: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Филиповская О. Н.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конкурс «Колыбель талантов»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01.06.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Ерашова А.</w:t>
            </w: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Руководитель: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u w:val="single"/>
              </w:rPr>
              <w:t>Савельева Н. В.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800BDD" w:rsidRPr="00704418" w:rsidTr="00704418">
        <w:tc>
          <w:tcPr>
            <w:tcW w:w="9634" w:type="dxa"/>
            <w:gridSpan w:val="5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 xml:space="preserve">Участие коллектива детского сада и </w:t>
            </w:r>
            <w:r w:rsidRPr="001D74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отдельных</w:t>
            </w: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 xml:space="preserve"> педагогов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 вклад в формирование семейных традиций и ценностей, патриотическое воспитание подрастающего поколения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Ведякина Н. М.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Благодарственное  письмо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конкурс «Женщина года»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Хоснуллина И. М.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Благодарственное  письмо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 активную творческую деятельность, высокий исполнительский и художественный уровень в районном мероприятии День призывника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Коллектив детского сада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конкурс «Лучшая организация работы по охране труда среди предприятий непроизводственной сферы деятельности Новошешминского района»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Коллектив детского сада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конкурс «Лучшее оформление предприятий и организаций Новошешминского муниципального района РТ к Новому 2018 году»</w:t>
            </w:r>
          </w:p>
        </w:tc>
        <w:tc>
          <w:tcPr>
            <w:tcW w:w="1701" w:type="dxa"/>
            <w:vAlign w:val="center"/>
          </w:tcPr>
          <w:p w:rsidR="00800BDD" w:rsidRPr="001D7481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1D7481">
                <w:rPr>
                  <w:rFonts w:ascii="Times New Roman" w:hAnsi="Times New Roman"/>
                  <w:color w:val="000000"/>
                  <w:sz w:val="24"/>
                  <w:szCs w:val="24"/>
                </w:rPr>
                <w:t>2018 г</w:t>
              </w:r>
            </w:smartTag>
            <w:r w:rsidRPr="001D748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Коллектив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детского сада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 активное участие в обеспечении профилактических мероприятий, направленных на обучение детей Правилам дорожного движения и формирование у них навыков безопасного поведения на дорогах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Коллектив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детского сада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Подготовка к новому учебному году 2017/2018 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18. 08.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D7481">
                <w:rPr>
                  <w:rFonts w:ascii="Times New Roman" w:hAnsi="Times New Roman"/>
                  <w:color w:val="000000"/>
                  <w:sz w:val="24"/>
                  <w:szCs w:val="24"/>
                </w:rPr>
                <w:t>2018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Коллектив 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детского сада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 большой вклад в организацию деятельности дошкольного образовательного учреждения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24. 09.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Ведякина Н. М.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конкурс видеороликов «Счастливое детство»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02. 10.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Коллектив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детского сада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конкурс «Молодой педагог - 2017», номинация «Воспитатель»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27. 10.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Нургатина Г. Р.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Грамота победителя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конкурс «Лучший детский познавательный лэпбук»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03. 11.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04418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70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Залакова В. Х.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Грамота победителя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«Я говорю и работаю по  - татарски»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13. 11. 2017 г.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Гимадеева М. А.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 подготовку команды призеров в Республиканском конкурсе «Икаренок»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17. 02. 2018 г.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Залакова В. Х.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среди воспитателей и дошкольных образовательных организаций РТ по профилактике детского дорожно – транспортного травматизма «Зеленый огонек»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26. 02. 2018 г.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Коллектив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детского сада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00BDD" w:rsidRPr="00704418" w:rsidTr="00704418">
        <w:tc>
          <w:tcPr>
            <w:tcW w:w="67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800BDD" w:rsidRPr="00704418" w:rsidRDefault="00800BDD" w:rsidP="0070441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среди воспитателей и дошкольных образовательных организаций РТ по профилактике детского дорожно – транспортного травматизма «Зеленый огонек» в номинации «Лучший воспитатель ДОО по обучению детей ПДД и пропаганде БДД среди родителей»</w:t>
            </w:r>
          </w:p>
        </w:tc>
        <w:tc>
          <w:tcPr>
            <w:tcW w:w="1701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26. 02. 2018 г.</w:t>
            </w:r>
          </w:p>
        </w:tc>
        <w:tc>
          <w:tcPr>
            <w:tcW w:w="2155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Ивванова Л. Н.</w:t>
            </w:r>
          </w:p>
        </w:tc>
        <w:tc>
          <w:tcPr>
            <w:tcW w:w="1842" w:type="dxa"/>
            <w:vAlign w:val="center"/>
          </w:tcPr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800BDD" w:rsidRPr="00704418" w:rsidRDefault="00800BDD" w:rsidP="0070441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7044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</w:tbl>
    <w:p w:rsidR="00800BDD" w:rsidRPr="007B4FAC" w:rsidRDefault="00800BDD" w:rsidP="00011ADE">
      <w:pPr>
        <w:shd w:val="clear" w:color="auto" w:fill="FFFFFF"/>
        <w:tabs>
          <w:tab w:val="left" w:pos="3140"/>
        </w:tabs>
        <w:spacing w:after="0"/>
        <w:contextualSpacing/>
        <w:rPr>
          <w:rFonts w:ascii="Times New Roman" w:hAnsi="Times New Roman"/>
          <w:b/>
          <w:color w:val="FF0000"/>
          <w:sz w:val="24"/>
          <w:szCs w:val="24"/>
        </w:rPr>
      </w:pPr>
      <w:r w:rsidRPr="007B4FAC">
        <w:rPr>
          <w:rFonts w:ascii="Times New Roman" w:hAnsi="Times New Roman"/>
          <w:b/>
          <w:color w:val="FF0000"/>
          <w:sz w:val="24"/>
          <w:szCs w:val="24"/>
        </w:rPr>
        <w:t>ВНУТРИ САДИКОВСКИЕ КОНКУРСЫ….?</w:t>
      </w:r>
    </w:p>
    <w:p w:rsidR="00800BDD" w:rsidRPr="007B4FAC" w:rsidRDefault="00800BDD" w:rsidP="00011ADE">
      <w:pPr>
        <w:shd w:val="clear" w:color="auto" w:fill="FFFFFF"/>
        <w:tabs>
          <w:tab w:val="left" w:pos="3140"/>
        </w:tabs>
        <w:spacing w:after="0"/>
        <w:contextualSpacing/>
        <w:rPr>
          <w:rFonts w:ascii="Times New Roman" w:hAnsi="Times New Roman"/>
          <w:b/>
          <w:color w:val="FF0000"/>
          <w:sz w:val="24"/>
          <w:szCs w:val="24"/>
        </w:rPr>
      </w:pPr>
    </w:p>
    <w:p w:rsidR="00800BDD" w:rsidRDefault="00800BDD" w:rsidP="00F87E8C">
      <w:pPr>
        <w:shd w:val="clear" w:color="auto" w:fill="FFFFFF"/>
        <w:tabs>
          <w:tab w:val="left" w:pos="3140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ПАСПОРТ ЗДОРОВЬЯ ВОСПИТАННИКОВ</w:t>
      </w:r>
    </w:p>
    <w:p w:rsidR="00800BDD" w:rsidRPr="00F87E8C" w:rsidRDefault="00800BDD" w:rsidP="00F87E8C">
      <w:pPr>
        <w:shd w:val="clear" w:color="auto" w:fill="FFFFFF"/>
        <w:tabs>
          <w:tab w:val="left" w:pos="3140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00BDD" w:rsidRPr="00F87E8C" w:rsidRDefault="00800BDD" w:rsidP="00F87E8C">
      <w:pPr>
        <w:shd w:val="clear" w:color="auto" w:fill="FFFFFF"/>
        <w:tabs>
          <w:tab w:val="left" w:pos="314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Процесс воспитания и обучения детей в детском саду педагоги вели в тесном взаимодействии с медицинскими работниками. Все назначения выполнялись под контролем врача. В работе с детьми постоянно осуществлялся индивидуальный подход, использовался гибкий и щадящий режим с детьми с ослабленным здоровьем. В детском саду сложилась определенная система закаливания: воздушные ванные, су – джок терапия, дорожки по профилактике плоскостопия, профилактика офтальмологических отклонений – зарядка для глаз. Строго соблюдается режим двигательной активности детей. Ведется работа по профилактике гриппа и других простудных заболеваний – выступление врачей на родительском собрании, стендовые доклады в группах. В ДОУ ведется витаминизация третьих блюд и работа с родителями по разъяснению о необходимости своевременной вакцинации ребенка.</w:t>
      </w:r>
    </w:p>
    <w:p w:rsidR="00800BDD" w:rsidRPr="00F87E8C" w:rsidRDefault="00800BDD" w:rsidP="00F87E8C">
      <w:pPr>
        <w:shd w:val="clear" w:color="auto" w:fill="FFFFFF"/>
        <w:tabs>
          <w:tab w:val="left" w:pos="3140"/>
        </w:tabs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Анализ посещаемости и заболеваемости воспитанников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70"/>
        <w:gridCol w:w="1519"/>
        <w:gridCol w:w="1911"/>
        <w:gridCol w:w="1658"/>
        <w:gridCol w:w="1276"/>
        <w:gridCol w:w="1506"/>
      </w:tblGrid>
      <w:tr w:rsidR="00800BDD" w:rsidRPr="00704418" w:rsidTr="00F87E8C">
        <w:trPr>
          <w:trHeight w:val="202"/>
          <w:jc w:val="center"/>
        </w:trPr>
        <w:tc>
          <w:tcPr>
            <w:tcW w:w="1670" w:type="dxa"/>
            <w:vMerge w:val="restart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Учебный</w:t>
            </w:r>
          </w:p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19" w:type="dxa"/>
            <w:vMerge w:val="restart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детей</w:t>
            </w:r>
          </w:p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(в среднем за год)</w:t>
            </w:r>
          </w:p>
        </w:tc>
        <w:tc>
          <w:tcPr>
            <w:tcW w:w="1911" w:type="dxa"/>
            <w:vMerge w:val="restart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Посещено д/д</w:t>
            </w:r>
          </w:p>
        </w:tc>
        <w:tc>
          <w:tcPr>
            <w:tcW w:w="1658" w:type="dxa"/>
            <w:vMerge w:val="restart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Пропущено всего</w:t>
            </w:r>
          </w:p>
        </w:tc>
        <w:tc>
          <w:tcPr>
            <w:tcW w:w="2782" w:type="dxa"/>
            <w:gridSpan w:val="2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Пропущено по болезни</w:t>
            </w:r>
          </w:p>
        </w:tc>
      </w:tr>
      <w:tr w:rsidR="00800BDD" w:rsidRPr="00704418" w:rsidTr="00F87E8C">
        <w:trPr>
          <w:jc w:val="center"/>
        </w:trPr>
        <w:tc>
          <w:tcPr>
            <w:tcW w:w="1670" w:type="dxa"/>
            <w:vMerge/>
            <w:vAlign w:val="center"/>
          </w:tcPr>
          <w:p w:rsidR="00800BDD" w:rsidRPr="00F87E8C" w:rsidRDefault="00800BDD" w:rsidP="00F87E8C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9" w:type="dxa"/>
            <w:vMerge/>
            <w:vAlign w:val="center"/>
          </w:tcPr>
          <w:p w:rsidR="00800BDD" w:rsidRPr="00F87E8C" w:rsidRDefault="00800BDD" w:rsidP="00F87E8C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1" w:type="dxa"/>
            <w:vMerge/>
            <w:vAlign w:val="center"/>
          </w:tcPr>
          <w:p w:rsidR="00800BDD" w:rsidRPr="00F87E8C" w:rsidRDefault="00800BDD" w:rsidP="00F87E8C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vAlign w:val="center"/>
          </w:tcPr>
          <w:p w:rsidR="00800BDD" w:rsidRPr="00F87E8C" w:rsidRDefault="00800BDD" w:rsidP="00F87E8C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06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за год на                                     1 ребенка</w:t>
            </w:r>
          </w:p>
        </w:tc>
      </w:tr>
      <w:tr w:rsidR="00800BDD" w:rsidRPr="00704418" w:rsidTr="00F87E8C">
        <w:trPr>
          <w:trHeight w:val="76"/>
          <w:jc w:val="center"/>
        </w:trPr>
        <w:tc>
          <w:tcPr>
            <w:tcW w:w="1670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2015/16 уч. г.</w:t>
            </w:r>
          </w:p>
        </w:tc>
        <w:tc>
          <w:tcPr>
            <w:tcW w:w="1519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1911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23500</w:t>
            </w:r>
          </w:p>
        </w:tc>
        <w:tc>
          <w:tcPr>
            <w:tcW w:w="1658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10015</w:t>
            </w:r>
          </w:p>
        </w:tc>
        <w:tc>
          <w:tcPr>
            <w:tcW w:w="1276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496</w:t>
            </w:r>
          </w:p>
        </w:tc>
        <w:tc>
          <w:tcPr>
            <w:tcW w:w="1506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800BDD" w:rsidRPr="00704418" w:rsidTr="00F87E8C">
        <w:trPr>
          <w:trHeight w:val="135"/>
          <w:jc w:val="center"/>
        </w:trPr>
        <w:tc>
          <w:tcPr>
            <w:tcW w:w="1670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2016/17 уч. г.</w:t>
            </w:r>
          </w:p>
        </w:tc>
        <w:tc>
          <w:tcPr>
            <w:tcW w:w="1519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911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23800</w:t>
            </w:r>
          </w:p>
        </w:tc>
        <w:tc>
          <w:tcPr>
            <w:tcW w:w="1658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10015</w:t>
            </w:r>
          </w:p>
        </w:tc>
        <w:tc>
          <w:tcPr>
            <w:tcW w:w="1276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590</w:t>
            </w:r>
          </w:p>
        </w:tc>
        <w:tc>
          <w:tcPr>
            <w:tcW w:w="1506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0BDD" w:rsidRPr="00704418" w:rsidTr="00F87E8C">
        <w:trPr>
          <w:trHeight w:val="135"/>
          <w:jc w:val="center"/>
        </w:trPr>
        <w:tc>
          <w:tcPr>
            <w:tcW w:w="1670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2017/18 уч. г.</w:t>
            </w:r>
          </w:p>
        </w:tc>
        <w:tc>
          <w:tcPr>
            <w:tcW w:w="1519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911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25367</w:t>
            </w:r>
          </w:p>
        </w:tc>
        <w:tc>
          <w:tcPr>
            <w:tcW w:w="1658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7061</w:t>
            </w:r>
          </w:p>
        </w:tc>
        <w:tc>
          <w:tcPr>
            <w:tcW w:w="1276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536</w:t>
            </w:r>
          </w:p>
        </w:tc>
        <w:tc>
          <w:tcPr>
            <w:tcW w:w="1506" w:type="dxa"/>
            <w:vAlign w:val="center"/>
          </w:tcPr>
          <w:p w:rsidR="00800BDD" w:rsidRPr="00F87E8C" w:rsidRDefault="00800BDD" w:rsidP="00F87E8C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800BDD" w:rsidRPr="00F87E8C" w:rsidRDefault="00800BDD" w:rsidP="00F87E8C">
      <w:pPr>
        <w:shd w:val="clear" w:color="auto" w:fill="FFFFFF"/>
        <w:tabs>
          <w:tab w:val="center" w:pos="4677"/>
          <w:tab w:val="left" w:pos="6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Pr="00F87E8C" w:rsidRDefault="00800BDD" w:rsidP="00F87E8C">
      <w:pPr>
        <w:shd w:val="clear" w:color="auto" w:fill="FFFFFF"/>
        <w:tabs>
          <w:tab w:val="center" w:pos="4677"/>
          <w:tab w:val="left" w:pos="6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Анализ уровня здоровья</w:t>
      </w:r>
    </w:p>
    <w:tbl>
      <w:tblPr>
        <w:tblW w:w="7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3"/>
        <w:gridCol w:w="1277"/>
        <w:gridCol w:w="1419"/>
        <w:gridCol w:w="1276"/>
        <w:gridCol w:w="1290"/>
      </w:tblGrid>
      <w:tr w:rsidR="00800BDD" w:rsidRPr="00704418" w:rsidTr="00F87E8C">
        <w:trPr>
          <w:trHeight w:val="225"/>
          <w:jc w:val="center"/>
        </w:trPr>
        <w:tc>
          <w:tcPr>
            <w:tcW w:w="1803" w:type="dxa"/>
            <w:vMerge w:val="restart"/>
            <w:vAlign w:val="center"/>
          </w:tcPr>
          <w:p w:rsidR="00800BDD" w:rsidRPr="00F87E8C" w:rsidRDefault="00800BDD" w:rsidP="00F87E8C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00BDD" w:rsidRPr="00F87E8C" w:rsidRDefault="00800BDD" w:rsidP="00F87E8C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Учебный</w:t>
            </w:r>
          </w:p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262" w:type="dxa"/>
            <w:gridSpan w:val="4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Группа здоровья</w:t>
            </w:r>
          </w:p>
        </w:tc>
      </w:tr>
      <w:tr w:rsidR="00800BDD" w:rsidRPr="00704418" w:rsidTr="00F87E8C">
        <w:trPr>
          <w:trHeight w:val="83"/>
          <w:jc w:val="center"/>
        </w:trPr>
        <w:tc>
          <w:tcPr>
            <w:tcW w:w="1803" w:type="dxa"/>
            <w:vMerge/>
            <w:vAlign w:val="center"/>
          </w:tcPr>
          <w:p w:rsidR="00800BDD" w:rsidRPr="00F87E8C" w:rsidRDefault="00800BDD" w:rsidP="00F87E8C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9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290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800BDD" w:rsidRPr="00704418" w:rsidTr="00F87E8C">
        <w:trPr>
          <w:trHeight w:val="425"/>
          <w:jc w:val="center"/>
        </w:trPr>
        <w:tc>
          <w:tcPr>
            <w:tcW w:w="1803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2015/16 уч. г. Всего: 137 детей</w:t>
            </w:r>
          </w:p>
        </w:tc>
        <w:tc>
          <w:tcPr>
            <w:tcW w:w="1277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 xml:space="preserve">41 (30 %) </w:t>
            </w:r>
          </w:p>
        </w:tc>
        <w:tc>
          <w:tcPr>
            <w:tcW w:w="1419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 xml:space="preserve">82 (60 %) </w:t>
            </w:r>
          </w:p>
        </w:tc>
        <w:tc>
          <w:tcPr>
            <w:tcW w:w="1276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 xml:space="preserve">14 (9%) </w:t>
            </w:r>
          </w:p>
        </w:tc>
        <w:tc>
          <w:tcPr>
            <w:tcW w:w="1290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 xml:space="preserve">1 (1%) </w:t>
            </w:r>
          </w:p>
        </w:tc>
      </w:tr>
      <w:tr w:rsidR="00800BDD" w:rsidRPr="00704418" w:rsidTr="00F87E8C">
        <w:trPr>
          <w:trHeight w:val="425"/>
          <w:jc w:val="center"/>
        </w:trPr>
        <w:tc>
          <w:tcPr>
            <w:tcW w:w="1803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2016/17 уч. г. Всего: 141 детей</w:t>
            </w:r>
          </w:p>
        </w:tc>
        <w:tc>
          <w:tcPr>
            <w:tcW w:w="1277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31 (22 %)</w:t>
            </w:r>
          </w:p>
        </w:tc>
        <w:tc>
          <w:tcPr>
            <w:tcW w:w="1419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92 (65 %)</w:t>
            </w:r>
          </w:p>
        </w:tc>
        <w:tc>
          <w:tcPr>
            <w:tcW w:w="1276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16 (11%)</w:t>
            </w:r>
          </w:p>
        </w:tc>
        <w:tc>
          <w:tcPr>
            <w:tcW w:w="1290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 (2%)</w:t>
            </w:r>
          </w:p>
        </w:tc>
      </w:tr>
      <w:tr w:rsidR="00800BDD" w:rsidRPr="00704418" w:rsidTr="00F87E8C">
        <w:trPr>
          <w:trHeight w:val="425"/>
          <w:jc w:val="center"/>
        </w:trPr>
        <w:tc>
          <w:tcPr>
            <w:tcW w:w="1803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 xml:space="preserve">2017/18 уч. г. </w:t>
            </w:r>
          </w:p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Всего: 134</w:t>
            </w:r>
          </w:p>
        </w:tc>
        <w:tc>
          <w:tcPr>
            <w:tcW w:w="1277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43 (32%)</w:t>
            </w:r>
          </w:p>
        </w:tc>
        <w:tc>
          <w:tcPr>
            <w:tcW w:w="1419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85 (62%)</w:t>
            </w:r>
          </w:p>
        </w:tc>
        <w:tc>
          <w:tcPr>
            <w:tcW w:w="1276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5 (4%)</w:t>
            </w:r>
          </w:p>
        </w:tc>
        <w:tc>
          <w:tcPr>
            <w:tcW w:w="1290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 (2%)</w:t>
            </w:r>
          </w:p>
        </w:tc>
      </w:tr>
    </w:tbl>
    <w:p w:rsidR="00800BDD" w:rsidRPr="00F87E8C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Показатели по количеству травм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83"/>
        <w:gridCol w:w="2401"/>
        <w:gridCol w:w="2402"/>
        <w:gridCol w:w="2184"/>
      </w:tblGrid>
      <w:tr w:rsidR="00800BDD" w:rsidRPr="00704418" w:rsidTr="00704418">
        <w:tc>
          <w:tcPr>
            <w:tcW w:w="2583" w:type="dxa"/>
          </w:tcPr>
          <w:p w:rsidR="00800BDD" w:rsidRPr="00704418" w:rsidRDefault="00800BDD" w:rsidP="0070441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Место несчастного случая</w:t>
            </w:r>
          </w:p>
        </w:tc>
        <w:tc>
          <w:tcPr>
            <w:tcW w:w="2401" w:type="dxa"/>
            <w:vAlign w:val="center"/>
          </w:tcPr>
          <w:p w:rsidR="00800BDD" w:rsidRPr="00704418" w:rsidRDefault="00800BDD" w:rsidP="0070441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2015/16 уч. год</w:t>
            </w:r>
          </w:p>
        </w:tc>
        <w:tc>
          <w:tcPr>
            <w:tcW w:w="2402" w:type="dxa"/>
            <w:vAlign w:val="center"/>
          </w:tcPr>
          <w:p w:rsidR="00800BDD" w:rsidRPr="00704418" w:rsidRDefault="00800BDD" w:rsidP="0070441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2016/17 уч. год</w:t>
            </w:r>
          </w:p>
        </w:tc>
        <w:tc>
          <w:tcPr>
            <w:tcW w:w="2184" w:type="dxa"/>
            <w:vAlign w:val="center"/>
          </w:tcPr>
          <w:p w:rsidR="00800BDD" w:rsidRPr="00704418" w:rsidRDefault="00800BDD" w:rsidP="0070441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2017/18 уч. год</w:t>
            </w:r>
          </w:p>
        </w:tc>
      </w:tr>
      <w:tr w:rsidR="00800BDD" w:rsidRPr="00704418" w:rsidTr="00704418">
        <w:tc>
          <w:tcPr>
            <w:tcW w:w="2583" w:type="dxa"/>
          </w:tcPr>
          <w:p w:rsidR="00800BDD" w:rsidRPr="00704418" w:rsidRDefault="00800BDD" w:rsidP="0070441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Дома</w:t>
            </w:r>
          </w:p>
        </w:tc>
        <w:tc>
          <w:tcPr>
            <w:tcW w:w="2401" w:type="dxa"/>
          </w:tcPr>
          <w:p w:rsidR="00800BDD" w:rsidRPr="00704418" w:rsidRDefault="00800BDD" w:rsidP="0070441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02" w:type="dxa"/>
          </w:tcPr>
          <w:p w:rsidR="00800BDD" w:rsidRPr="00704418" w:rsidRDefault="00800BDD" w:rsidP="0070441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184" w:type="dxa"/>
          </w:tcPr>
          <w:p w:rsidR="00800BDD" w:rsidRPr="00704418" w:rsidRDefault="00800BDD" w:rsidP="0070441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00BDD" w:rsidRPr="00704418" w:rsidTr="00704418">
        <w:tc>
          <w:tcPr>
            <w:tcW w:w="2583" w:type="dxa"/>
          </w:tcPr>
          <w:p w:rsidR="00800BDD" w:rsidRPr="00704418" w:rsidRDefault="00800BDD" w:rsidP="0070441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2401" w:type="dxa"/>
          </w:tcPr>
          <w:p w:rsidR="00800BDD" w:rsidRPr="00704418" w:rsidRDefault="00800BDD" w:rsidP="0070441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02" w:type="dxa"/>
          </w:tcPr>
          <w:p w:rsidR="00800BDD" w:rsidRPr="00704418" w:rsidRDefault="00800BDD" w:rsidP="0070441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184" w:type="dxa"/>
          </w:tcPr>
          <w:p w:rsidR="00800BDD" w:rsidRPr="00704418" w:rsidRDefault="00800BDD" w:rsidP="0070441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800BDD" w:rsidRPr="00F87E8C" w:rsidRDefault="00800BDD" w:rsidP="00F87E8C">
      <w:pPr>
        <w:tabs>
          <w:tab w:val="left" w:pos="31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 xml:space="preserve">   Вывод: </w:t>
      </w:r>
      <w:r w:rsidRPr="00F87E8C">
        <w:rPr>
          <w:rFonts w:ascii="Times New Roman" w:hAnsi="Times New Roman"/>
          <w:sz w:val="24"/>
          <w:szCs w:val="24"/>
        </w:rPr>
        <w:t xml:space="preserve">Основная масса воспитанников 62% детей имеют </w:t>
      </w:r>
      <w:r w:rsidRPr="00F87E8C">
        <w:rPr>
          <w:rFonts w:ascii="Times New Roman" w:hAnsi="Times New Roman"/>
          <w:sz w:val="24"/>
          <w:szCs w:val="24"/>
          <w:lang w:val="en-US"/>
        </w:rPr>
        <w:t>II</w:t>
      </w:r>
      <w:r w:rsidRPr="00F87E8C">
        <w:rPr>
          <w:rFonts w:ascii="Times New Roman" w:hAnsi="Times New Roman"/>
          <w:sz w:val="24"/>
          <w:szCs w:val="24"/>
        </w:rPr>
        <w:t xml:space="preserve">  группу здоровья, это часто болеющие дети такими простудными заболеваниями как ОРВИ, ОРЗ, реже бронхит, и не имеющие хронических заболеваний. Так же есть дети и с</w:t>
      </w:r>
      <w:r w:rsidRPr="00F87E8C">
        <w:rPr>
          <w:rFonts w:ascii="Times New Roman" w:hAnsi="Times New Roman"/>
          <w:b/>
          <w:sz w:val="24"/>
          <w:szCs w:val="24"/>
        </w:rPr>
        <w:t xml:space="preserve"> </w:t>
      </w:r>
      <w:r w:rsidRPr="00F87E8C">
        <w:rPr>
          <w:rFonts w:ascii="Times New Roman" w:hAnsi="Times New Roman"/>
          <w:sz w:val="24"/>
          <w:szCs w:val="24"/>
          <w:lang w:val="en-US"/>
        </w:rPr>
        <w:t>I</w:t>
      </w:r>
      <w:r w:rsidRPr="00F87E8C">
        <w:rPr>
          <w:rFonts w:ascii="Times New Roman" w:hAnsi="Times New Roman"/>
          <w:b/>
          <w:sz w:val="24"/>
          <w:szCs w:val="24"/>
        </w:rPr>
        <w:t xml:space="preserve"> </w:t>
      </w:r>
      <w:r w:rsidRPr="00F87E8C">
        <w:rPr>
          <w:rFonts w:ascii="Times New Roman" w:hAnsi="Times New Roman"/>
          <w:sz w:val="24"/>
          <w:szCs w:val="24"/>
        </w:rPr>
        <w:t xml:space="preserve">гр. здоровья их 32%, дети данной группы здоровья считаются абсолютно здоровыми редко болеющими (ОРЗ 2 -3 раза в год).   По результатам осмотров специалистов  выявлены дети с </w:t>
      </w:r>
      <w:r w:rsidRPr="00F87E8C">
        <w:rPr>
          <w:rFonts w:ascii="Times New Roman" w:hAnsi="Times New Roman"/>
          <w:sz w:val="24"/>
          <w:szCs w:val="24"/>
          <w:lang w:val="en-US"/>
        </w:rPr>
        <w:t>III</w:t>
      </w:r>
      <w:r w:rsidRPr="00F87E8C">
        <w:rPr>
          <w:rFonts w:ascii="Times New Roman" w:hAnsi="Times New Roman"/>
          <w:sz w:val="24"/>
          <w:szCs w:val="24"/>
        </w:rPr>
        <w:t xml:space="preserve"> гр. здоровья 4%, здесь дети, которые стоят на учете у специалистов с тем или иным хроническим заболеванием или отклонениями в развитии. Есть воспитанник и с </w:t>
      </w:r>
      <w:r w:rsidRPr="00F87E8C">
        <w:rPr>
          <w:rFonts w:ascii="Times New Roman" w:hAnsi="Times New Roman"/>
          <w:sz w:val="24"/>
          <w:szCs w:val="24"/>
          <w:lang w:val="en-US"/>
        </w:rPr>
        <w:t>IV</w:t>
      </w:r>
      <w:r w:rsidRPr="00F87E8C">
        <w:rPr>
          <w:rFonts w:ascii="Times New Roman" w:hAnsi="Times New Roman"/>
          <w:sz w:val="24"/>
          <w:szCs w:val="24"/>
        </w:rPr>
        <w:t xml:space="preserve">гр. – это ребенок  имеющий  инвалидность.  </w:t>
      </w:r>
    </w:p>
    <w:p w:rsidR="00800BDD" w:rsidRPr="00F87E8C" w:rsidRDefault="00800BDD" w:rsidP="00F87E8C">
      <w:pPr>
        <w:tabs>
          <w:tab w:val="left" w:pos="31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 xml:space="preserve">     Перспектива: </w:t>
      </w:r>
    </w:p>
    <w:p w:rsidR="00800BDD" w:rsidRPr="00F87E8C" w:rsidRDefault="00800BDD" w:rsidP="00F87E8C">
      <w:pPr>
        <w:numPr>
          <w:ilvl w:val="0"/>
          <w:numId w:val="23"/>
        </w:numPr>
        <w:tabs>
          <w:tab w:val="left" w:pos="3140"/>
        </w:tabs>
        <w:spacing w:after="0" w:line="256" w:lineRule="auto"/>
        <w:ind w:left="0" w:firstLine="1134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Продолжать работу по сохранению и укреплению здоровья воспитанников;</w:t>
      </w:r>
    </w:p>
    <w:p w:rsidR="00800BDD" w:rsidRPr="00F87E8C" w:rsidRDefault="00800BDD" w:rsidP="00F87E8C">
      <w:pPr>
        <w:numPr>
          <w:ilvl w:val="0"/>
          <w:numId w:val="23"/>
        </w:numPr>
        <w:tabs>
          <w:tab w:val="left" w:pos="3140"/>
        </w:tabs>
        <w:spacing w:after="0" w:line="256" w:lineRule="auto"/>
        <w:ind w:left="0" w:firstLine="1134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Проводить систематическую работу по профилактике и коррекции физиологического и психического здоровья;</w:t>
      </w:r>
    </w:p>
    <w:p w:rsidR="00800BDD" w:rsidRPr="00F87E8C" w:rsidRDefault="00800BDD" w:rsidP="00F87E8C">
      <w:pPr>
        <w:numPr>
          <w:ilvl w:val="0"/>
          <w:numId w:val="23"/>
        </w:numPr>
        <w:tabs>
          <w:tab w:val="left" w:pos="3140"/>
        </w:tabs>
        <w:spacing w:after="0" w:line="256" w:lineRule="auto"/>
        <w:ind w:left="0" w:firstLine="1134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 xml:space="preserve">Стремиться повысить проценты детей с </w:t>
      </w:r>
      <w:r w:rsidRPr="00F87E8C">
        <w:rPr>
          <w:rFonts w:ascii="Times New Roman" w:hAnsi="Times New Roman"/>
          <w:sz w:val="24"/>
          <w:szCs w:val="24"/>
          <w:lang w:val="en-US"/>
        </w:rPr>
        <w:t>I</w:t>
      </w:r>
      <w:r w:rsidRPr="00F87E8C">
        <w:rPr>
          <w:rFonts w:ascii="Times New Roman" w:hAnsi="Times New Roman"/>
          <w:b/>
          <w:sz w:val="24"/>
          <w:szCs w:val="24"/>
        </w:rPr>
        <w:t xml:space="preserve"> </w:t>
      </w:r>
      <w:r w:rsidRPr="00F87E8C">
        <w:rPr>
          <w:rFonts w:ascii="Times New Roman" w:hAnsi="Times New Roman"/>
          <w:sz w:val="24"/>
          <w:szCs w:val="24"/>
        </w:rPr>
        <w:t>гр. здоровья;</w:t>
      </w:r>
    </w:p>
    <w:p w:rsidR="00800BDD" w:rsidRPr="00F87E8C" w:rsidRDefault="00800BDD" w:rsidP="00F87E8C">
      <w:pPr>
        <w:numPr>
          <w:ilvl w:val="0"/>
          <w:numId w:val="23"/>
        </w:numPr>
        <w:tabs>
          <w:tab w:val="left" w:pos="3140"/>
        </w:tabs>
        <w:spacing w:after="0" w:line="256" w:lineRule="auto"/>
        <w:ind w:left="0" w:firstLine="1134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Обогащать знания родителей по воспитанию у детей навыков ЗОЖ;</w:t>
      </w:r>
    </w:p>
    <w:p w:rsidR="00800BDD" w:rsidRPr="00F87E8C" w:rsidRDefault="00800BDD" w:rsidP="00F87E8C">
      <w:pPr>
        <w:numPr>
          <w:ilvl w:val="0"/>
          <w:numId w:val="23"/>
        </w:numPr>
        <w:tabs>
          <w:tab w:val="left" w:pos="3140"/>
        </w:tabs>
        <w:spacing w:after="0" w:line="256" w:lineRule="auto"/>
        <w:ind w:left="0" w:firstLine="1134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Привлечь родителей к работе по сохранению и укреплению здоровья детей.</w:t>
      </w:r>
    </w:p>
    <w:p w:rsidR="00800BDD" w:rsidRPr="00F87E8C" w:rsidRDefault="00800BDD" w:rsidP="00011ADE">
      <w:pPr>
        <w:tabs>
          <w:tab w:val="left" w:pos="3140"/>
        </w:tabs>
        <w:spacing w:after="0" w:line="256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:rsidR="00800BDD" w:rsidRPr="00F87E8C" w:rsidRDefault="00800BDD" w:rsidP="00F87E8C">
      <w:pPr>
        <w:tabs>
          <w:tab w:val="left" w:pos="314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АДАПТАЦИЯ ДЕТЕЙ К УСЛОВИЯМ ДЕТСКОГО САДА</w:t>
      </w:r>
    </w:p>
    <w:tbl>
      <w:tblPr>
        <w:tblW w:w="9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96"/>
        <w:gridCol w:w="1513"/>
        <w:gridCol w:w="1418"/>
        <w:gridCol w:w="1673"/>
      </w:tblGrid>
      <w:tr w:rsidR="00800BDD" w:rsidRPr="00704418" w:rsidTr="00F87E8C">
        <w:trPr>
          <w:trHeight w:val="225"/>
          <w:jc w:val="center"/>
        </w:trPr>
        <w:tc>
          <w:tcPr>
            <w:tcW w:w="4696" w:type="dxa"/>
            <w:vMerge w:val="restart"/>
            <w:vAlign w:val="center"/>
          </w:tcPr>
          <w:p w:rsidR="00800BDD" w:rsidRPr="00F87E8C" w:rsidRDefault="00800BDD" w:rsidP="00F87E8C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4604" w:type="dxa"/>
            <w:gridSpan w:val="3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Уровень адаптации детей</w:t>
            </w:r>
          </w:p>
        </w:tc>
      </w:tr>
      <w:tr w:rsidR="00800BDD" w:rsidRPr="00704418" w:rsidTr="00F87E8C">
        <w:trPr>
          <w:trHeight w:val="83"/>
          <w:jc w:val="center"/>
        </w:trPr>
        <w:tc>
          <w:tcPr>
            <w:tcW w:w="4696" w:type="dxa"/>
            <w:vMerge/>
            <w:vAlign w:val="center"/>
          </w:tcPr>
          <w:p w:rsidR="00800BDD" w:rsidRPr="00F87E8C" w:rsidRDefault="00800BDD" w:rsidP="00F87E8C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1418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1673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800BDD" w:rsidRPr="00704418" w:rsidTr="00F87E8C">
        <w:trPr>
          <w:trHeight w:val="425"/>
          <w:jc w:val="center"/>
        </w:trPr>
        <w:tc>
          <w:tcPr>
            <w:tcW w:w="4696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2015/16 уч. г.</w:t>
            </w:r>
          </w:p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22 ребенка</w:t>
            </w:r>
          </w:p>
        </w:tc>
        <w:tc>
          <w:tcPr>
            <w:tcW w:w="1513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9 (41 %)</w:t>
            </w:r>
          </w:p>
        </w:tc>
        <w:tc>
          <w:tcPr>
            <w:tcW w:w="1418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10 (45 %)</w:t>
            </w:r>
          </w:p>
        </w:tc>
        <w:tc>
          <w:tcPr>
            <w:tcW w:w="1673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3 (14 %)</w:t>
            </w:r>
          </w:p>
        </w:tc>
      </w:tr>
      <w:tr w:rsidR="00800BDD" w:rsidRPr="00704418" w:rsidTr="00F87E8C">
        <w:trPr>
          <w:trHeight w:val="425"/>
          <w:jc w:val="center"/>
        </w:trPr>
        <w:tc>
          <w:tcPr>
            <w:tcW w:w="4696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2016/17 уч. г.</w:t>
            </w:r>
          </w:p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18 детей</w:t>
            </w:r>
          </w:p>
        </w:tc>
        <w:tc>
          <w:tcPr>
            <w:tcW w:w="1513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5 ()</w:t>
            </w:r>
          </w:p>
        </w:tc>
        <w:tc>
          <w:tcPr>
            <w:tcW w:w="1418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73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0BDD" w:rsidRPr="00704418" w:rsidTr="00F87E8C">
        <w:trPr>
          <w:trHeight w:val="425"/>
          <w:jc w:val="center"/>
        </w:trPr>
        <w:tc>
          <w:tcPr>
            <w:tcW w:w="4696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2017/18 уч. г.</w:t>
            </w:r>
          </w:p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19 детей</w:t>
            </w:r>
          </w:p>
        </w:tc>
        <w:tc>
          <w:tcPr>
            <w:tcW w:w="1513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73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Выводы: </w:t>
      </w:r>
      <w:r w:rsidRPr="00F87E8C">
        <w:rPr>
          <w:rFonts w:ascii="Times New Roman" w:hAnsi="Times New Roman"/>
          <w:bCs/>
          <w:color w:val="000000"/>
          <w:sz w:val="24"/>
          <w:szCs w:val="24"/>
        </w:rPr>
        <w:t>в адаптационный период</w:t>
      </w:r>
      <w:r w:rsidRPr="00F87E8C">
        <w:rPr>
          <w:rFonts w:ascii="Times New Roman" w:hAnsi="Times New Roman"/>
          <w:color w:val="000000"/>
          <w:sz w:val="24"/>
          <w:szCs w:val="24"/>
        </w:rPr>
        <w:t xml:space="preserve"> родители имеют возможность быть с ребенком в группе, на игровой площадке детского сада, для вновь поступивших детей устанавливается щадящий режим. Воспитателям необходимо улучшить просветительскую работу с родителями  в направлении формирования навыков самообслуживания у детей. Педагог – психолог в период адаптации каждого ребенка  заполнял адаптационные листы. Оценка адаптации определялась по ее длительности и количеству показателей, имеющих отклонение от возрастных норм. В 2017 в  группу раннего возраста  поступило 19 детей.                                                                                             Из общего количества вновь поступивших детей (19 детей): 4  ребенка имели высокий уровень адаптации. Эти дети не плакали, не впадали в истерики, не отказывались от еды и игры, спокойно переносили отсутствие родных и близких (в частности мамы), благоприятно реагировали на смену обстановки, на контакт шли охотно как со сверстниками так и с педагогами, проявляли свою инициативу в игре и общении. 12 детей </w:t>
      </w:r>
      <w:r w:rsidRPr="00F87E8C">
        <w:rPr>
          <w:rFonts w:ascii="Times New Roman" w:hAnsi="Times New Roman"/>
          <w:sz w:val="24"/>
          <w:szCs w:val="24"/>
        </w:rPr>
        <w:t xml:space="preserve">со среднем уровнем адаптации, т.е. в среднем на адаптацию  у этих детей ушло 3 – 4 недели. Плакали с утра при расставании с родителями, но поддавались уговорам, положительно реагировали на разнообразные способы отвлечения, сравнительно быстро успокаивались. В течение дня  несколько раз могли начать плакать без причинно, особенно в период перед сном, но быстро успокаивались и засыпали. При проявленной инициативе педагогов  охотно шли на контакт со сверстниками и взрослыми. В конце периода адаптации дети этой группы спокойно оставались в садике, играли, ели, гуляли. Спокойно реагировали на смену обстановки и смену педагога. Детей с низким уровнем адаптации </w:t>
      </w:r>
      <w:r w:rsidRPr="00F87E8C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F87E8C">
        <w:rPr>
          <w:rFonts w:ascii="Times New Roman" w:hAnsi="Times New Roman"/>
          <w:sz w:val="24"/>
          <w:szCs w:val="24"/>
        </w:rPr>
        <w:t xml:space="preserve">было 3. На протяжении долгого  времени (более 2, 5 мес.) дети болезненно переносили разлуку с родителями, отказывались от игры, еды, не поддавались уговорам, не проявляли интерес к общению, впадали в затяжные истерики, на смену обстановки реагировали болезненно. Отказывались от общения с педагогами. Сон был нарушен, засыпали долго, просыпались быстро.  </w:t>
      </w:r>
    </w:p>
    <w:p w:rsidR="00800BDD" w:rsidRPr="00F87E8C" w:rsidRDefault="00800BDD" w:rsidP="00F87E8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Проблема</w:t>
      </w:r>
      <w:r w:rsidRPr="00F87E8C">
        <w:rPr>
          <w:rFonts w:ascii="Times New Roman" w:hAnsi="Times New Roman"/>
          <w:sz w:val="24"/>
          <w:szCs w:val="24"/>
        </w:rPr>
        <w:t>: в ходе работы по адаптации, важной проблемой выделяется частые пропуски детей по инициативе родителей.</w:t>
      </w:r>
    </w:p>
    <w:p w:rsidR="00800BDD" w:rsidRPr="00F87E8C" w:rsidRDefault="00800BDD" w:rsidP="00F87E8C">
      <w:pPr>
        <w:tabs>
          <w:tab w:val="left" w:pos="31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 xml:space="preserve">Перспектива: </w:t>
      </w:r>
    </w:p>
    <w:p w:rsidR="00800BDD" w:rsidRPr="00F87E8C" w:rsidRDefault="00800BDD" w:rsidP="00F87E8C">
      <w:pPr>
        <w:numPr>
          <w:ilvl w:val="0"/>
          <w:numId w:val="25"/>
        </w:numPr>
        <w:spacing w:after="0" w:line="256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Продолжать работу по  адаптации детей к детскому саду;</w:t>
      </w:r>
    </w:p>
    <w:p w:rsidR="00800BDD" w:rsidRPr="00F87E8C" w:rsidRDefault="00800BDD" w:rsidP="00F87E8C">
      <w:pPr>
        <w:numPr>
          <w:ilvl w:val="0"/>
          <w:numId w:val="25"/>
        </w:numPr>
        <w:spacing w:after="0" w:line="256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 xml:space="preserve">Обеспечить поэтапное привыкание детей к условиям детского сада;                               </w:t>
      </w:r>
    </w:p>
    <w:p w:rsidR="00800BDD" w:rsidRPr="00F87E8C" w:rsidRDefault="00800BDD" w:rsidP="00F87E8C">
      <w:pPr>
        <w:numPr>
          <w:ilvl w:val="0"/>
          <w:numId w:val="25"/>
        </w:numPr>
        <w:spacing w:after="0" w:line="256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Продолжить вести работу с  учётом индивидуально-психологических особенностей детей;</w:t>
      </w:r>
    </w:p>
    <w:p w:rsidR="00800BDD" w:rsidRPr="00F87E8C" w:rsidRDefault="00800BDD" w:rsidP="00F87E8C">
      <w:pPr>
        <w:numPr>
          <w:ilvl w:val="0"/>
          <w:numId w:val="25"/>
        </w:numPr>
        <w:spacing w:after="0" w:line="256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Вести просветительскую психолого – педагогическую  работу с родителями будущих воспитанников по адаптации к условиям детского сада;</w:t>
      </w:r>
    </w:p>
    <w:p w:rsidR="00800BDD" w:rsidRPr="00F87E8C" w:rsidRDefault="00800BDD" w:rsidP="00F87E8C">
      <w:pPr>
        <w:numPr>
          <w:ilvl w:val="0"/>
          <w:numId w:val="25"/>
        </w:numPr>
        <w:spacing w:after="0" w:line="256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Вести просветительскую работу с родителями о необходимости систематического посещения детьми детского сада.</w:t>
      </w:r>
    </w:p>
    <w:p w:rsidR="00800BDD" w:rsidRPr="00F87E8C" w:rsidRDefault="00800BDD" w:rsidP="00011ADE">
      <w:pPr>
        <w:spacing w:after="0" w:line="256" w:lineRule="auto"/>
        <w:ind w:left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800BDD" w:rsidRPr="00F87E8C" w:rsidRDefault="00800BDD" w:rsidP="00F87E8C">
      <w:pPr>
        <w:tabs>
          <w:tab w:val="left" w:pos="314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7E8C">
        <w:rPr>
          <w:rFonts w:ascii="Times New Roman" w:hAnsi="Times New Roman"/>
          <w:b/>
          <w:color w:val="FF0000"/>
          <w:sz w:val="28"/>
          <w:szCs w:val="28"/>
        </w:rPr>
        <w:t xml:space="preserve">        </w:t>
      </w:r>
      <w:r w:rsidRPr="00F87E8C">
        <w:rPr>
          <w:rFonts w:ascii="Times New Roman" w:hAnsi="Times New Roman"/>
          <w:b/>
          <w:sz w:val="24"/>
          <w:szCs w:val="24"/>
        </w:rPr>
        <w:t>РЕЗУЛЬТАТЫ ДИАГНОСТИКИ ПО ОБУЧЕНИЮ ДЕТЕЙ ТАТАРСКОМУ ЯЗЫКУ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29"/>
        <w:gridCol w:w="2502"/>
        <w:gridCol w:w="2410"/>
        <w:gridCol w:w="2404"/>
      </w:tblGrid>
      <w:tr w:rsidR="00800BDD" w:rsidRPr="00704418" w:rsidTr="00F87E8C">
        <w:trPr>
          <w:trHeight w:val="330"/>
          <w:jc w:val="center"/>
        </w:trPr>
        <w:tc>
          <w:tcPr>
            <w:tcW w:w="2029" w:type="dxa"/>
            <w:vMerge w:val="restart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7316" w:type="dxa"/>
            <w:gridSpan w:val="3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800BDD" w:rsidRPr="00704418" w:rsidTr="00F87E8C">
        <w:trPr>
          <w:trHeight w:val="315"/>
          <w:jc w:val="center"/>
        </w:trPr>
        <w:tc>
          <w:tcPr>
            <w:tcW w:w="0" w:type="auto"/>
            <w:vMerge/>
            <w:vAlign w:val="center"/>
          </w:tcPr>
          <w:p w:rsidR="00800BDD" w:rsidRPr="00F87E8C" w:rsidRDefault="00800BDD" w:rsidP="00F87E8C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02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2015/16 уч. г.</w:t>
            </w:r>
          </w:p>
        </w:tc>
        <w:tc>
          <w:tcPr>
            <w:tcW w:w="2410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2016/17 уч. г.</w:t>
            </w:r>
          </w:p>
        </w:tc>
        <w:tc>
          <w:tcPr>
            <w:tcW w:w="2404" w:type="dxa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2017/18 уч. г.</w:t>
            </w:r>
          </w:p>
        </w:tc>
      </w:tr>
      <w:tr w:rsidR="00800BDD" w:rsidRPr="00704418" w:rsidTr="00F87E8C">
        <w:trPr>
          <w:jc w:val="center"/>
        </w:trPr>
        <w:tc>
          <w:tcPr>
            <w:tcW w:w="2029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Количество детей:</w:t>
            </w:r>
          </w:p>
        </w:tc>
        <w:tc>
          <w:tcPr>
            <w:tcW w:w="2502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04" w:type="dxa"/>
            <w:vAlign w:val="center"/>
          </w:tcPr>
          <w:p w:rsidR="00800BDD" w:rsidRPr="00F87E8C" w:rsidRDefault="00800BDD" w:rsidP="00F87E8C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  <w:lang w:val="tt-RU" w:eastAsia="en-US"/>
              </w:rPr>
              <w:t>22</w:t>
            </w:r>
          </w:p>
        </w:tc>
      </w:tr>
      <w:tr w:rsidR="00800BDD" w:rsidRPr="00704418" w:rsidTr="00F87E8C">
        <w:trPr>
          <w:jc w:val="center"/>
        </w:trPr>
        <w:tc>
          <w:tcPr>
            <w:tcW w:w="2029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502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8 (42 %)</w:t>
            </w:r>
          </w:p>
        </w:tc>
        <w:tc>
          <w:tcPr>
            <w:tcW w:w="241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9 (47, 5%)</w:t>
            </w:r>
          </w:p>
        </w:tc>
        <w:tc>
          <w:tcPr>
            <w:tcW w:w="2404" w:type="dxa"/>
            <w:vAlign w:val="center"/>
          </w:tcPr>
          <w:p w:rsidR="00800BDD" w:rsidRPr="00F87E8C" w:rsidRDefault="00800BDD" w:rsidP="00F87E8C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  <w:lang w:val="tt-RU" w:eastAsia="en-US"/>
              </w:rPr>
              <w:t>7 (32 %)</w:t>
            </w:r>
          </w:p>
        </w:tc>
      </w:tr>
      <w:tr w:rsidR="00800BDD" w:rsidRPr="00704418" w:rsidTr="00F87E8C">
        <w:trPr>
          <w:jc w:val="center"/>
        </w:trPr>
        <w:tc>
          <w:tcPr>
            <w:tcW w:w="2029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502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11 (58 %)</w:t>
            </w:r>
          </w:p>
        </w:tc>
        <w:tc>
          <w:tcPr>
            <w:tcW w:w="241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9 (47, 5%)</w:t>
            </w:r>
          </w:p>
        </w:tc>
        <w:tc>
          <w:tcPr>
            <w:tcW w:w="2404" w:type="dxa"/>
            <w:vAlign w:val="center"/>
          </w:tcPr>
          <w:p w:rsidR="00800BDD" w:rsidRPr="00F87E8C" w:rsidRDefault="00800BDD" w:rsidP="00F87E8C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  <w:lang w:val="tt-RU" w:eastAsia="en-US"/>
              </w:rPr>
              <w:t>15 (68%)</w:t>
            </w:r>
          </w:p>
        </w:tc>
      </w:tr>
      <w:tr w:rsidR="00800BDD" w:rsidRPr="00704418" w:rsidTr="00F87E8C">
        <w:trPr>
          <w:trHeight w:val="70"/>
          <w:jc w:val="center"/>
        </w:trPr>
        <w:tc>
          <w:tcPr>
            <w:tcW w:w="2029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502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 (6%)</w:t>
            </w:r>
          </w:p>
        </w:tc>
        <w:tc>
          <w:tcPr>
            <w:tcW w:w="2404" w:type="dxa"/>
            <w:vAlign w:val="center"/>
          </w:tcPr>
          <w:p w:rsidR="00800BDD" w:rsidRPr="00F87E8C" w:rsidRDefault="00800BDD" w:rsidP="00F87E8C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  <w:lang w:val="tt-RU" w:eastAsia="en-US"/>
              </w:rPr>
              <w:t>-</w:t>
            </w:r>
          </w:p>
        </w:tc>
      </w:tr>
    </w:tbl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Всего обследовано: 22 ребенка. По итогам диагностики были выявлены следующие результаты:. 15 детей выявлено со средним уровнем усвоения, что говорит о том, что дети в целом  усвоили программу татарского языка в ДОУ и  могут общаться на татарском языке, но имеют не точности в произношении или допускают грамматические ошибки при разговорной речи. 7 детей имеют высокий уровень усвоения татарского языка, дети полностью овладели материалом, который воспитатель татарского языка давал на протяжении 3 лет, легко и непринужденно дети ведут беседу на татарском языке, не допускают ошибок, учат стихи, поют песни.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50"/>
        <w:gridCol w:w="2481"/>
        <w:gridCol w:w="2410"/>
        <w:gridCol w:w="2404"/>
      </w:tblGrid>
      <w:tr w:rsidR="00800BDD" w:rsidRPr="00704418" w:rsidTr="00F87E8C">
        <w:trPr>
          <w:trHeight w:val="330"/>
          <w:jc w:val="center"/>
        </w:trPr>
        <w:tc>
          <w:tcPr>
            <w:tcW w:w="2050" w:type="dxa"/>
            <w:vMerge w:val="restart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7295" w:type="dxa"/>
            <w:gridSpan w:val="3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800BDD" w:rsidRPr="00704418" w:rsidTr="00F87E8C">
        <w:trPr>
          <w:trHeight w:val="315"/>
          <w:jc w:val="center"/>
        </w:trPr>
        <w:tc>
          <w:tcPr>
            <w:tcW w:w="0" w:type="auto"/>
            <w:vMerge/>
            <w:vAlign w:val="center"/>
          </w:tcPr>
          <w:p w:rsidR="00800BDD" w:rsidRPr="00F87E8C" w:rsidRDefault="00800BDD" w:rsidP="00F87E8C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81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2015/16 уч. г.</w:t>
            </w:r>
          </w:p>
        </w:tc>
        <w:tc>
          <w:tcPr>
            <w:tcW w:w="2410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2016/17 уч. г.</w:t>
            </w:r>
          </w:p>
        </w:tc>
        <w:tc>
          <w:tcPr>
            <w:tcW w:w="2404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2017/18 уч. г.</w:t>
            </w:r>
          </w:p>
        </w:tc>
      </w:tr>
      <w:tr w:rsidR="00800BDD" w:rsidRPr="00704418" w:rsidTr="00F87E8C">
        <w:trPr>
          <w:jc w:val="center"/>
        </w:trPr>
        <w:tc>
          <w:tcPr>
            <w:tcW w:w="205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Количество детей:</w:t>
            </w:r>
          </w:p>
        </w:tc>
        <w:tc>
          <w:tcPr>
            <w:tcW w:w="2481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04" w:type="dxa"/>
            <w:vAlign w:val="center"/>
          </w:tcPr>
          <w:p w:rsidR="00800BDD" w:rsidRPr="00F87E8C" w:rsidRDefault="00800BDD" w:rsidP="00F87E8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  <w:lang w:val="tt-RU" w:eastAsia="en-US"/>
              </w:rPr>
              <w:t>17</w:t>
            </w:r>
          </w:p>
        </w:tc>
      </w:tr>
      <w:tr w:rsidR="00800BDD" w:rsidRPr="00704418" w:rsidTr="00F87E8C">
        <w:trPr>
          <w:jc w:val="center"/>
        </w:trPr>
        <w:tc>
          <w:tcPr>
            <w:tcW w:w="205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481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9 (45 %)</w:t>
            </w:r>
          </w:p>
        </w:tc>
        <w:tc>
          <w:tcPr>
            <w:tcW w:w="241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8 (34%)</w:t>
            </w:r>
          </w:p>
        </w:tc>
        <w:tc>
          <w:tcPr>
            <w:tcW w:w="2404" w:type="dxa"/>
            <w:vAlign w:val="center"/>
          </w:tcPr>
          <w:p w:rsidR="00800BDD" w:rsidRPr="00F87E8C" w:rsidRDefault="00800BDD" w:rsidP="00F87E8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  <w:lang w:val="tt-RU" w:eastAsia="en-US"/>
              </w:rPr>
              <w:t>8  (47%)</w:t>
            </w:r>
          </w:p>
        </w:tc>
      </w:tr>
      <w:tr w:rsidR="00800BDD" w:rsidRPr="00704418" w:rsidTr="00F87E8C">
        <w:trPr>
          <w:jc w:val="center"/>
        </w:trPr>
        <w:tc>
          <w:tcPr>
            <w:tcW w:w="205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481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9 (45 %)</w:t>
            </w:r>
          </w:p>
        </w:tc>
        <w:tc>
          <w:tcPr>
            <w:tcW w:w="241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14 (58%)</w:t>
            </w:r>
          </w:p>
        </w:tc>
        <w:tc>
          <w:tcPr>
            <w:tcW w:w="2404" w:type="dxa"/>
            <w:vAlign w:val="center"/>
          </w:tcPr>
          <w:p w:rsidR="00800BDD" w:rsidRPr="00F87E8C" w:rsidRDefault="00800BDD" w:rsidP="00F87E8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  <w:lang w:val="tt-RU" w:eastAsia="en-US"/>
              </w:rPr>
              <w:t>8  (47%)</w:t>
            </w:r>
          </w:p>
        </w:tc>
      </w:tr>
      <w:tr w:rsidR="00800BDD" w:rsidRPr="00704418" w:rsidTr="00F87E8C">
        <w:trPr>
          <w:jc w:val="center"/>
        </w:trPr>
        <w:tc>
          <w:tcPr>
            <w:tcW w:w="205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481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 (10 %)</w:t>
            </w:r>
          </w:p>
        </w:tc>
        <w:tc>
          <w:tcPr>
            <w:tcW w:w="241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 (8%)</w:t>
            </w:r>
          </w:p>
        </w:tc>
        <w:tc>
          <w:tcPr>
            <w:tcW w:w="2404" w:type="dxa"/>
            <w:vAlign w:val="center"/>
          </w:tcPr>
          <w:p w:rsidR="00800BDD" w:rsidRPr="00F87E8C" w:rsidRDefault="00800BDD" w:rsidP="00F87E8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  <w:lang w:val="tt-RU" w:eastAsia="en-US"/>
              </w:rPr>
              <w:t>1 (6%)</w:t>
            </w:r>
          </w:p>
        </w:tc>
      </w:tr>
    </w:tbl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Всего обследовано: 17 детей. По итогам диагностики были выявлены следующие результаты: 1 ребенок с низким уровнем  усвоения, с трудом воспринимают и усваивают предлагаемый материал. Родителям были даны рекомендации на летний период как закрепить пройденный материал по средствам игровых приемов. 8 детей имеют средний уровень усвоения татарского языка, что говорит о том, что дети в целом усвоили программу татарского языка старшей группы, но имеются не точности воспроизведения звуков характерных татарскому алфавиту, есть грамматические ошибки, активный словарь требует доработок, дети готовы к усвоению программы подготовительной группы. 8 детей имеют высокий уровень усвоения татарского языка, дети полностью овладели программой УМК за отчетный период, легко и непринужденно дети ведут беседу на татарском языке, не допускают ошибок, готовы к усвоению следующего курса.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46"/>
        <w:gridCol w:w="2485"/>
        <w:gridCol w:w="2410"/>
        <w:gridCol w:w="2404"/>
      </w:tblGrid>
      <w:tr w:rsidR="00800BDD" w:rsidRPr="00704418" w:rsidTr="00F87E8C">
        <w:trPr>
          <w:trHeight w:val="322"/>
          <w:jc w:val="center"/>
        </w:trPr>
        <w:tc>
          <w:tcPr>
            <w:tcW w:w="2046" w:type="dxa"/>
            <w:vMerge w:val="restart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7299" w:type="dxa"/>
            <w:gridSpan w:val="3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</w:tr>
      <w:tr w:rsidR="00800BDD" w:rsidRPr="00704418" w:rsidTr="00F87E8C">
        <w:trPr>
          <w:jc w:val="center"/>
        </w:trPr>
        <w:tc>
          <w:tcPr>
            <w:tcW w:w="0" w:type="auto"/>
            <w:vMerge/>
            <w:vAlign w:val="center"/>
          </w:tcPr>
          <w:p w:rsidR="00800BDD" w:rsidRPr="00F87E8C" w:rsidRDefault="00800BDD" w:rsidP="00F87E8C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85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2015/16 уч. г.</w:t>
            </w:r>
          </w:p>
        </w:tc>
        <w:tc>
          <w:tcPr>
            <w:tcW w:w="2410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2016/17 уч. г.</w:t>
            </w:r>
          </w:p>
        </w:tc>
        <w:tc>
          <w:tcPr>
            <w:tcW w:w="2404" w:type="dxa"/>
            <w:vAlign w:val="center"/>
          </w:tcPr>
          <w:p w:rsidR="00800BDD" w:rsidRPr="00F87E8C" w:rsidRDefault="00800BDD" w:rsidP="00F87E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2017/18 уч. г.</w:t>
            </w:r>
          </w:p>
        </w:tc>
      </w:tr>
      <w:tr w:rsidR="00800BDD" w:rsidRPr="00704418" w:rsidTr="00F87E8C">
        <w:trPr>
          <w:jc w:val="center"/>
        </w:trPr>
        <w:tc>
          <w:tcPr>
            <w:tcW w:w="2046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Количество детей:</w:t>
            </w:r>
          </w:p>
        </w:tc>
        <w:tc>
          <w:tcPr>
            <w:tcW w:w="2485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41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0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</w:tr>
      <w:tr w:rsidR="00800BDD" w:rsidRPr="00704418" w:rsidTr="00F87E8C">
        <w:trPr>
          <w:jc w:val="center"/>
        </w:trPr>
        <w:tc>
          <w:tcPr>
            <w:tcW w:w="2046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485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11 (50 %)</w:t>
            </w:r>
          </w:p>
        </w:tc>
        <w:tc>
          <w:tcPr>
            <w:tcW w:w="241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7 (42%)</w:t>
            </w:r>
          </w:p>
        </w:tc>
        <w:tc>
          <w:tcPr>
            <w:tcW w:w="240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 (11%)</w:t>
            </w:r>
          </w:p>
        </w:tc>
      </w:tr>
      <w:tr w:rsidR="00800BDD" w:rsidRPr="00704418" w:rsidTr="00F87E8C">
        <w:trPr>
          <w:jc w:val="center"/>
        </w:trPr>
        <w:tc>
          <w:tcPr>
            <w:tcW w:w="2046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485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10 (45 %)</w:t>
            </w:r>
          </w:p>
        </w:tc>
        <w:tc>
          <w:tcPr>
            <w:tcW w:w="241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6 (35%)</w:t>
            </w:r>
          </w:p>
        </w:tc>
        <w:tc>
          <w:tcPr>
            <w:tcW w:w="240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16 (89%)</w:t>
            </w:r>
          </w:p>
        </w:tc>
      </w:tr>
      <w:tr w:rsidR="00800BDD" w:rsidRPr="00704418" w:rsidTr="00F87E8C">
        <w:trPr>
          <w:jc w:val="center"/>
        </w:trPr>
        <w:tc>
          <w:tcPr>
            <w:tcW w:w="2046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485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  <w:lang w:eastAsia="en-US"/>
              </w:rPr>
              <w:t>1 (5 %)</w:t>
            </w:r>
          </w:p>
        </w:tc>
        <w:tc>
          <w:tcPr>
            <w:tcW w:w="2410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  <w:lang w:eastAsia="en-US"/>
              </w:rPr>
              <w:t>4 (23%)</w:t>
            </w:r>
          </w:p>
        </w:tc>
        <w:tc>
          <w:tcPr>
            <w:tcW w:w="240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E8C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Всего обследовано: 18 детей. По итогам диагностики были выявлены следующие результаты: с низким уровнем усвоения детей не выявлено. 16 детей имеют средний уровень усвоения татарского языка, что говорит о положительных результатах по обучению татарскому языку на начальном этапе.  Можно, сделать вывод, что программа обучения татарскому языку полностью адаптирована по  возрасту и дети с легкостью усваивают предлагаемый материал. 2 ребенка  имеют высокий уровень усвоения татарского языка, дети легко воспринимают татарскую речь, легко произносят звуки татарского языка, не испытывают трудностей при заучивании и произнесении слов татарского языка.</w:t>
      </w:r>
    </w:p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Общие выводы:</w:t>
      </w:r>
      <w:r w:rsidRPr="00F87E8C">
        <w:rPr>
          <w:rFonts w:ascii="Times New Roman" w:hAnsi="Times New Roman"/>
          <w:sz w:val="24"/>
          <w:szCs w:val="24"/>
        </w:rPr>
        <w:t xml:space="preserve"> Всего было обследовано 62 ребенка. Как видно из приведенных выше таблиц работа по татарскому языку имеет качественные результаты. Хорошо прослеживается, как из года в год качество усвоения татарского языка повышается и на момент выпуска подготовительной группы дети владеют не только хорошим лексическим запасом татарских  слов, но и умеют грамотно строить дилогии, задавать и отвечать на татарском языке, хорошо понимают обращенную татарскую речь. Дети с низким уровнем усвоения татарского языка в старшей и подготовительной группе были взяты на заметку воспитателем татарского языка, проводились дополнительные индивидуальные занятия по татарскому языку. </w:t>
      </w:r>
    </w:p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Перспектива:</w:t>
      </w:r>
      <w:r w:rsidRPr="00F87E8C">
        <w:rPr>
          <w:rFonts w:ascii="Times New Roman" w:hAnsi="Times New Roman"/>
          <w:sz w:val="24"/>
          <w:szCs w:val="24"/>
        </w:rPr>
        <w:t xml:space="preserve"> Воспитателям больше уделять внимание на общение, составление диалогов, вести индивидуальную работу, активизировать детей в  повторении диалогов,  обогащать предметную языковую среду игровыми пособиями.    Больше проводить совместных мероприятий с родителями на татарском языке.</w:t>
      </w:r>
    </w:p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 xml:space="preserve"> </w:t>
      </w:r>
    </w:p>
    <w:p w:rsidR="00800BDD" w:rsidRPr="00F87E8C" w:rsidRDefault="00800BDD" w:rsidP="00F87E8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АНАЛИЗ РАБОТЫ ЛОГОПУНКТА ПО КОРРЕКЦИИ РЕЧЕВЫХ НАРУШЕНИЙ</w:t>
      </w:r>
    </w:p>
    <w:tbl>
      <w:tblPr>
        <w:tblpPr w:leftFromText="180" w:rightFromText="180" w:bottomFromText="20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11"/>
        <w:gridCol w:w="1186"/>
        <w:gridCol w:w="1134"/>
        <w:gridCol w:w="1134"/>
        <w:gridCol w:w="1134"/>
        <w:gridCol w:w="1134"/>
        <w:gridCol w:w="1134"/>
      </w:tblGrid>
      <w:tr w:rsidR="00800BDD" w:rsidRPr="00704418" w:rsidTr="00F87E8C">
        <w:tc>
          <w:tcPr>
            <w:tcW w:w="2211" w:type="dxa"/>
            <w:vMerge w:val="restart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Речевые нарушения</w:t>
            </w:r>
          </w:p>
        </w:tc>
        <w:tc>
          <w:tcPr>
            <w:tcW w:w="1186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2015 уч. года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конец</w:t>
            </w:r>
          </w:p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2016 уч. года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2016 уч. года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конец</w:t>
            </w:r>
          </w:p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2017 уч. года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2017 уч. года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конец</w:t>
            </w:r>
          </w:p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2018 уч. года</w:t>
            </w:r>
          </w:p>
        </w:tc>
      </w:tr>
      <w:tr w:rsidR="00800BDD" w:rsidRPr="00704418" w:rsidTr="00F87E8C">
        <w:tc>
          <w:tcPr>
            <w:tcW w:w="0" w:type="auto"/>
            <w:vMerge/>
            <w:vAlign w:val="center"/>
          </w:tcPr>
          <w:p w:rsidR="00800BDD" w:rsidRPr="00F87E8C" w:rsidRDefault="00800BDD" w:rsidP="00F87E8C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88" w:type="dxa"/>
            <w:gridSpan w:val="4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E8C">
              <w:rPr>
                <w:rFonts w:ascii="Times New Roman" w:hAnsi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0BDD" w:rsidRPr="00704418" w:rsidTr="00F87E8C">
        <w:tc>
          <w:tcPr>
            <w:tcW w:w="2211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ОНР I</w:t>
            </w:r>
          </w:p>
        </w:tc>
        <w:tc>
          <w:tcPr>
            <w:tcW w:w="1186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0BDD" w:rsidRPr="00704418" w:rsidTr="00F87E8C">
        <w:tc>
          <w:tcPr>
            <w:tcW w:w="2211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ОНР II</w:t>
            </w:r>
          </w:p>
        </w:tc>
        <w:tc>
          <w:tcPr>
            <w:tcW w:w="1186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0BDD" w:rsidRPr="00704418" w:rsidTr="00F87E8C">
        <w:tc>
          <w:tcPr>
            <w:tcW w:w="2211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 xml:space="preserve">ОНР </w:t>
            </w:r>
            <w:r w:rsidRPr="00F87E8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86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0BDD" w:rsidRPr="00704418" w:rsidTr="00F87E8C">
        <w:tc>
          <w:tcPr>
            <w:tcW w:w="2211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 xml:space="preserve">ОНР </w:t>
            </w:r>
            <w:r w:rsidRPr="00F87E8C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186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00BDD" w:rsidRPr="00704418" w:rsidTr="00F87E8C">
        <w:tc>
          <w:tcPr>
            <w:tcW w:w="2211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Заиканием</w:t>
            </w:r>
          </w:p>
        </w:tc>
        <w:tc>
          <w:tcPr>
            <w:tcW w:w="1186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0BDD" w:rsidRPr="00704418" w:rsidTr="00F87E8C">
        <w:tc>
          <w:tcPr>
            <w:tcW w:w="2211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ФФНР</w:t>
            </w:r>
          </w:p>
        </w:tc>
        <w:tc>
          <w:tcPr>
            <w:tcW w:w="1186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00BDD" w:rsidRPr="00704418" w:rsidTr="00F87E8C">
        <w:tc>
          <w:tcPr>
            <w:tcW w:w="2211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ФНР</w:t>
            </w:r>
          </w:p>
        </w:tc>
        <w:tc>
          <w:tcPr>
            <w:tcW w:w="1186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00BDD" w:rsidRPr="00F87E8C" w:rsidRDefault="00800BDD" w:rsidP="00F87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E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 xml:space="preserve">Из общего числа детей, зачисленных на логопункт 8 детей выпущены в первый класс и готовы к усвоению школьной программы. Остальные дети продолжат посещать детский сад и   будут посещать занятия с логопедом. Из выше приведенной таблицы видно, что коррекционная работа ведется систематически и дает положительную динамику. На начало учебного года с речевым диагнозом ОНР I уровня </w:t>
      </w:r>
      <w:r w:rsidRPr="00F87E8C">
        <w:rPr>
          <w:rFonts w:ascii="Times New Roman" w:hAnsi="Times New Roman"/>
          <w:i/>
          <w:sz w:val="24"/>
          <w:szCs w:val="24"/>
        </w:rPr>
        <w:t>(не говорящие дети)</w:t>
      </w:r>
      <w:r w:rsidRPr="00F87E8C">
        <w:rPr>
          <w:rFonts w:ascii="Times New Roman" w:hAnsi="Times New Roman"/>
          <w:sz w:val="24"/>
          <w:szCs w:val="24"/>
        </w:rPr>
        <w:t xml:space="preserve"> было 2 ребенка, к концу года 1 ребенок стал с диагнозом ОНР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sz w:val="24"/>
          <w:szCs w:val="24"/>
        </w:rPr>
        <w:t xml:space="preserve">II уровень, у 1 ребенка остался прежний диагноз, т. к. есть заключение специалистов, что у этого ребенка задержка психо – речевого развития. На начало учебного года с диагнозом ОНР II уровень </w:t>
      </w:r>
      <w:r w:rsidRPr="00F87E8C">
        <w:rPr>
          <w:rFonts w:ascii="Times New Roman" w:hAnsi="Times New Roman"/>
          <w:i/>
          <w:sz w:val="24"/>
          <w:szCs w:val="24"/>
        </w:rPr>
        <w:t>(дети с мало разборчивой речью)</w:t>
      </w:r>
      <w:r w:rsidRPr="00F87E8C">
        <w:rPr>
          <w:rFonts w:ascii="Times New Roman" w:hAnsi="Times New Roman"/>
          <w:sz w:val="24"/>
          <w:szCs w:val="24"/>
        </w:rPr>
        <w:t xml:space="preserve"> было 3 ребенка, на конец года стало 2 ребенка, т. к. 2 ребенка переведены на ОНР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sz w:val="24"/>
          <w:szCs w:val="24"/>
        </w:rPr>
        <w:t>III уровень и 1 ребенок переведен на ОНР II уровень с ОНР I уровня. С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sz w:val="24"/>
          <w:szCs w:val="24"/>
        </w:rPr>
        <w:t xml:space="preserve">ОНР III уровня </w:t>
      </w:r>
      <w:r w:rsidRPr="00F87E8C">
        <w:rPr>
          <w:rFonts w:ascii="Times New Roman" w:hAnsi="Times New Roman"/>
          <w:i/>
          <w:sz w:val="24"/>
          <w:szCs w:val="24"/>
        </w:rPr>
        <w:t xml:space="preserve">(дети с нарушением звукопроизношением, не сформировны лексико – грамматические категории) </w:t>
      </w:r>
      <w:r w:rsidRPr="00F87E8C">
        <w:rPr>
          <w:rFonts w:ascii="Times New Roman" w:hAnsi="Times New Roman"/>
          <w:sz w:val="24"/>
          <w:szCs w:val="24"/>
        </w:rPr>
        <w:t xml:space="preserve">на начало учебного года было зачислено 12 детей, на конец года 4 ребенка 2 ребенка переведены с ОНР II уровня и 2 ребенка остались с тем же диагнозом из – за частых пропусков детского сада по инициативе родителей либо по болезни, остальные 8 детей переведены на ОНР IV уровень. С ОНР IV уровень </w:t>
      </w:r>
      <w:r w:rsidRPr="00F87E8C">
        <w:rPr>
          <w:rFonts w:ascii="Times New Roman" w:hAnsi="Times New Roman"/>
          <w:i/>
          <w:sz w:val="24"/>
          <w:szCs w:val="24"/>
        </w:rPr>
        <w:t>(дети с не нарушенным звукопроизношением, либо нарушен один из сонорных звуков, сформировны лексико – грамматические категории, речь подчищается логопедом)</w:t>
      </w:r>
      <w:r w:rsidRPr="00F87E8C">
        <w:rPr>
          <w:rFonts w:ascii="Times New Roman" w:hAnsi="Times New Roman"/>
          <w:sz w:val="24"/>
          <w:szCs w:val="24"/>
        </w:rPr>
        <w:t xml:space="preserve"> было зачислено 5 детей, успешно завершена коррекционная работа по формированию звукопроизношению и речи в целом, дети готовы к обучению  в школе. С заиканием был зачислен один ребенок, выпущен в школу с не устраненным дефектом, родителям даны рекомендации по продолжению коррекционной работы, т. к. наблюдается положительная динамика. С ФФНР было зачислено 2 ребенка </w:t>
      </w:r>
      <w:r w:rsidRPr="00F87E8C">
        <w:rPr>
          <w:rFonts w:ascii="Times New Roman" w:hAnsi="Times New Roman"/>
          <w:i/>
          <w:sz w:val="24"/>
          <w:szCs w:val="24"/>
        </w:rPr>
        <w:t xml:space="preserve">(речь сформиррвана, нарушен один из сонорных звуков), </w:t>
      </w:r>
      <w:r w:rsidRPr="00F87E8C">
        <w:rPr>
          <w:rFonts w:ascii="Times New Roman" w:hAnsi="Times New Roman"/>
          <w:sz w:val="24"/>
          <w:szCs w:val="24"/>
        </w:rPr>
        <w:t>дети выпущены в школу, коррекционная работа завершена.</w:t>
      </w:r>
    </w:p>
    <w:p w:rsidR="00800BDD" w:rsidRPr="00F87E8C" w:rsidRDefault="00800BDD" w:rsidP="00F87E8C">
      <w:pPr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Выводы:</w:t>
      </w:r>
      <w:r w:rsidRPr="00F87E8C">
        <w:rPr>
          <w:rFonts w:ascii="Times New Roman" w:hAnsi="Times New Roman"/>
          <w:sz w:val="24"/>
          <w:szCs w:val="24"/>
        </w:rPr>
        <w:t xml:space="preserve"> Результаты коррекционной работы показали, что удалось сформировать навыки словобразования, сформированы лексико – грамматические категории, уточнены и закреплены значения обобщающих слов, сформировался практический навык согласования прилагательных с существительными в роде, числе, падеже, закреплено использование в речи простых и сложных предлогов; сформировалось умение составления разных типов предложений, рассказов по картинкам и серии сюжетных картин, дети овладели навыками звукового анализа и синтеза, элементами грамоты, велась работа по формированию правильного звукопроизношения</w:t>
      </w:r>
      <w:r w:rsidRPr="00F87E8C">
        <w:rPr>
          <w:rFonts w:ascii="Times New Roman" w:hAnsi="Times New Roman"/>
          <w:spacing w:val="-1"/>
          <w:sz w:val="24"/>
          <w:szCs w:val="24"/>
        </w:rPr>
        <w:t xml:space="preserve">.   </w:t>
      </w:r>
      <w:r w:rsidRPr="00F87E8C">
        <w:rPr>
          <w:rFonts w:ascii="Times New Roman" w:hAnsi="Times New Roman"/>
          <w:sz w:val="24"/>
          <w:szCs w:val="24"/>
        </w:rPr>
        <w:t>Проведены консультации по проблемам от</w:t>
      </w:r>
      <w:r w:rsidRPr="00F87E8C">
        <w:rPr>
          <w:rFonts w:ascii="Times New Roman" w:hAnsi="Times New Roman"/>
          <w:sz w:val="24"/>
          <w:szCs w:val="24"/>
        </w:rPr>
        <w:softHyphen/>
        <w:t>дельно взятых детей с участием   музыкального работника, педагога - психолога и воспитателей групп,   составлены учителем – логопедом рекомендации воспитателям по организации работы  с детьми по речевому развитию в условиях группы, а так же даны рекомендации родителям на летний период по игровым упражнениям на развитие речи.</w:t>
      </w:r>
    </w:p>
    <w:p w:rsidR="00800BDD" w:rsidRPr="00F87E8C" w:rsidRDefault="00800BDD" w:rsidP="00F87E8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Перспективы:</w:t>
      </w:r>
    </w:p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 xml:space="preserve">Необходимо  продолжать целенаправленную работу по совершенствованию коррекционной работы по речевому направлению. </w:t>
      </w:r>
      <w:r w:rsidRPr="00F87E8C">
        <w:rPr>
          <w:rFonts w:ascii="Times New Roman" w:hAnsi="Times New Roman"/>
          <w:spacing w:val="2"/>
          <w:sz w:val="24"/>
          <w:szCs w:val="24"/>
        </w:rPr>
        <w:t>Включить в годовой план на 2016-2017 г.  мероприятия, направленные на</w:t>
      </w:r>
      <w:r w:rsidRPr="00F87E8C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87E8C">
        <w:rPr>
          <w:rFonts w:ascii="Times New Roman" w:hAnsi="Times New Roman"/>
          <w:sz w:val="24"/>
          <w:szCs w:val="24"/>
        </w:rPr>
        <w:t>повышение мотивации учителя - логопеда в совершенствовании мастерства и профессионализма, инновационных методов и технологий в работе с детьми.</w:t>
      </w:r>
    </w:p>
    <w:p w:rsidR="00800BDD" w:rsidRDefault="00800BDD" w:rsidP="00F87E8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00BDD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АНАЛИЗ МЕТОДИЧЕСКОЙ РАБОТЫ</w:t>
      </w:r>
    </w:p>
    <w:p w:rsidR="00800BDD" w:rsidRPr="00F87E8C" w:rsidRDefault="00800BDD" w:rsidP="00F87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 xml:space="preserve">В ДОУ созданы условия для разностороннего развития детей: Приоритетное направление воспитательно-образовательного процесса детского сада – формирование основ безопасности жизнедеятельности детей дошкольного возраста через все виды деятельности, совершенствование форм и методов работы детского сада по укреплению здоровья детей, поиск новых направлений в работе с семьей и школой. Детский сад работает в режиме пятидневной рабочей недели, в соответствии с </w:t>
      </w:r>
      <w:r w:rsidRPr="00787A74">
        <w:rPr>
          <w:rFonts w:ascii="Times New Roman" w:hAnsi="Times New Roman"/>
          <w:color w:val="000000"/>
          <w:sz w:val="24"/>
          <w:szCs w:val="24"/>
        </w:rPr>
        <w:t>законом «Об образовании РФ», законом РТ «О языках»,</w:t>
      </w:r>
      <w:r w:rsidRPr="00F87E8C">
        <w:rPr>
          <w:rFonts w:ascii="Times New Roman" w:hAnsi="Times New Roman"/>
          <w:sz w:val="24"/>
          <w:szCs w:val="24"/>
        </w:rPr>
        <w:t xml:space="preserve"> ФГОС ДО и других нормативных документов в области образования. Дошкольное образовательное учреждение осуществляет воспитательно-образовательный процесс по основной общеобразовательной программе дошкольного образованного учреждения. </w:t>
      </w:r>
    </w:p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 образовательного процесса. Развивающая среда создана в группах благодаря зонированию: художественно - эстетическая: музыкальная, театральная, изобразительно-конструктивная деятельность; национальная; книжно-библиотечная; природно - экологическая зоны; уголок творчества; развивающее - обучающий уголок, уголок ПДД, ОБЖ, УМК, НРК, физическое развитие.</w:t>
      </w:r>
    </w:p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Работая над решением поставленных годовых задач было сделано следующее:</w:t>
      </w:r>
    </w:p>
    <w:p w:rsidR="00800BDD" w:rsidRPr="00F87E8C" w:rsidRDefault="00800BDD" w:rsidP="00F87E8C">
      <w:pPr>
        <w:numPr>
          <w:ilvl w:val="0"/>
          <w:numId w:val="27"/>
        </w:numPr>
        <w:spacing w:after="160" w:line="256" w:lineRule="auto"/>
        <w:ind w:left="0"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ab/>
      </w:r>
      <w:r w:rsidRPr="00F87E8C">
        <w:rPr>
          <w:rFonts w:ascii="Times New Roman" w:hAnsi="Times New Roman"/>
          <w:b/>
          <w:sz w:val="24"/>
          <w:szCs w:val="24"/>
        </w:rPr>
        <w:t>Продолжить работу, направленную на сохранение и укрепление здоровья детей, с учетом индивидуальных потребностей ребенка-дошкольника, состоянием здоровья, в том числе с ограниченными возможностями здоровья</w:t>
      </w:r>
      <w:r w:rsidRPr="00F87E8C">
        <w:rPr>
          <w:rFonts w:ascii="Times New Roman" w:hAnsi="Times New Roman"/>
          <w:sz w:val="24"/>
          <w:szCs w:val="24"/>
        </w:rPr>
        <w:t xml:space="preserve">: </w:t>
      </w:r>
      <w:r w:rsidRPr="00F87E8C">
        <w:rPr>
          <w:rFonts w:ascii="Times New Roman" w:hAnsi="Times New Roman"/>
          <w:sz w:val="24"/>
          <w:szCs w:val="24"/>
          <w:u w:val="single"/>
        </w:rPr>
        <w:t>Рассмотренные вопросы на педагогическом совете</w:t>
      </w:r>
      <w:r w:rsidRPr="00F87E8C">
        <w:rPr>
          <w:rFonts w:ascii="Times New Roman" w:hAnsi="Times New Roman"/>
          <w:sz w:val="24"/>
          <w:szCs w:val="24"/>
        </w:rPr>
        <w:t xml:space="preserve"> - </w:t>
      </w:r>
      <w:r w:rsidRPr="00F87E8C">
        <w:rPr>
          <w:i/>
          <w:lang w:eastAsia="en-US"/>
        </w:rPr>
        <w:t>«</w:t>
      </w:r>
      <w:r w:rsidRPr="00F87E8C">
        <w:rPr>
          <w:rFonts w:ascii="Times New Roman" w:hAnsi="Times New Roman"/>
          <w:i/>
          <w:sz w:val="24"/>
          <w:szCs w:val="24"/>
        </w:rPr>
        <w:t>Анализ заболеваемости детей, оздоровительная работы с детьми за прошедший учебный год»;</w:t>
      </w:r>
      <w:r w:rsidRPr="00F87E8C">
        <w:rPr>
          <w:rFonts w:ascii="Times New Roman" w:hAnsi="Times New Roman"/>
          <w:sz w:val="24"/>
          <w:szCs w:val="24"/>
          <w:u w:val="single"/>
        </w:rPr>
        <w:t xml:space="preserve"> Рассмотрены вопросы на общих родительских собраниях </w:t>
      </w:r>
      <w:r w:rsidRPr="00F87E8C">
        <w:rPr>
          <w:rFonts w:ascii="Times New Roman" w:hAnsi="Times New Roman"/>
          <w:i/>
          <w:sz w:val="24"/>
          <w:szCs w:val="24"/>
        </w:rPr>
        <w:t>- «Система оздоровительной работы в ДОУ»,</w:t>
      </w:r>
      <w:r w:rsidRPr="00F87E8C">
        <w:rPr>
          <w:i/>
          <w:lang w:eastAsia="en-US"/>
        </w:rPr>
        <w:t xml:space="preserve"> </w:t>
      </w:r>
      <w:r w:rsidRPr="00F87E8C">
        <w:rPr>
          <w:rFonts w:ascii="Times New Roman" w:hAnsi="Times New Roman"/>
          <w:i/>
          <w:sz w:val="24"/>
          <w:szCs w:val="24"/>
        </w:rPr>
        <w:t xml:space="preserve">«Кожные заболевания, кишечные инфекции, солнечные ожоги – как защитить свою семью»;  </w:t>
      </w:r>
      <w:r w:rsidRPr="00F87E8C">
        <w:rPr>
          <w:rFonts w:ascii="Times New Roman" w:hAnsi="Times New Roman"/>
          <w:sz w:val="24"/>
          <w:szCs w:val="24"/>
          <w:u w:val="single"/>
        </w:rPr>
        <w:t>На групповых родительских собраниях</w:t>
      </w:r>
      <w:r w:rsidRPr="00F87E8C">
        <w:rPr>
          <w:rFonts w:ascii="Times New Roman" w:hAnsi="Times New Roman"/>
          <w:i/>
          <w:sz w:val="24"/>
          <w:szCs w:val="24"/>
        </w:rPr>
        <w:t xml:space="preserve"> -«Адаптационный период»</w:t>
      </w:r>
      <w:r w:rsidRPr="00F87E8C">
        <w:rPr>
          <w:lang w:eastAsia="en-US"/>
        </w:rPr>
        <w:t xml:space="preserve">, </w:t>
      </w:r>
      <w:r w:rsidRPr="00F87E8C">
        <w:rPr>
          <w:rFonts w:ascii="Times New Roman" w:hAnsi="Times New Roman"/>
          <w:i/>
          <w:sz w:val="24"/>
          <w:szCs w:val="24"/>
        </w:rPr>
        <w:t>«Причины и профилактика речевых нарушений  у дошкольников»,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i/>
          <w:sz w:val="24"/>
          <w:szCs w:val="24"/>
        </w:rPr>
        <w:t>«Кризис 3 лет»;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sz w:val="24"/>
          <w:szCs w:val="24"/>
          <w:u w:val="single"/>
          <w:lang w:eastAsia="en-US"/>
        </w:rPr>
        <w:t>Семинар практикум -</w:t>
      </w:r>
      <w:r w:rsidRPr="00F87E8C">
        <w:rPr>
          <w:lang w:eastAsia="en-US"/>
        </w:rPr>
        <w:t xml:space="preserve"> «</w:t>
      </w:r>
      <w:r w:rsidRPr="00F87E8C">
        <w:rPr>
          <w:rFonts w:ascii="Times New Roman" w:hAnsi="Times New Roman"/>
          <w:i/>
          <w:sz w:val="24"/>
          <w:szCs w:val="24"/>
        </w:rPr>
        <w:t xml:space="preserve">Нормативно-правовая база инклюзивного образования. Принципы работы с детьми с ОВЗ. Организация работы с детьми дошкольного возраста с ОВЗ»; </w:t>
      </w:r>
      <w:r w:rsidRPr="00F87E8C">
        <w:rPr>
          <w:rFonts w:ascii="Times New Roman" w:hAnsi="Times New Roman"/>
          <w:sz w:val="24"/>
          <w:szCs w:val="24"/>
          <w:u w:val="single"/>
        </w:rPr>
        <w:t>Мастер – класс –</w:t>
      </w:r>
      <w:r w:rsidRPr="00F87E8C">
        <w:rPr>
          <w:rFonts w:ascii="Times New Roman" w:hAnsi="Times New Roman"/>
          <w:i/>
          <w:sz w:val="24"/>
          <w:szCs w:val="24"/>
        </w:rPr>
        <w:t xml:space="preserve"> «Адаптационные игры или как сделать адаптационный период легче</w:t>
      </w:r>
      <w:r w:rsidRPr="00F87E8C">
        <w:rPr>
          <w:lang w:eastAsia="en-US"/>
        </w:rPr>
        <w:t>», «</w:t>
      </w:r>
      <w:r w:rsidRPr="00F87E8C">
        <w:rPr>
          <w:rFonts w:ascii="Times New Roman" w:hAnsi="Times New Roman"/>
          <w:i/>
          <w:sz w:val="24"/>
          <w:szCs w:val="24"/>
        </w:rPr>
        <w:t xml:space="preserve">Дыхательная гимнастика с малышами»; </w:t>
      </w:r>
      <w:r w:rsidRPr="00F87E8C">
        <w:rPr>
          <w:rFonts w:ascii="Times New Roman" w:hAnsi="Times New Roman"/>
          <w:sz w:val="24"/>
          <w:szCs w:val="24"/>
          <w:u w:val="single"/>
        </w:rPr>
        <w:t>Проведена неделя посвященная</w:t>
      </w:r>
      <w:r w:rsidRPr="00F87E8C">
        <w:rPr>
          <w:rFonts w:ascii="Times New Roman" w:hAnsi="Times New Roman"/>
          <w:i/>
          <w:sz w:val="24"/>
          <w:szCs w:val="24"/>
        </w:rPr>
        <w:t>:  здоровью и спортивным играм, здоровью;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sz w:val="24"/>
          <w:szCs w:val="24"/>
          <w:u w:val="single"/>
          <w:lang w:eastAsia="en-US"/>
        </w:rPr>
        <w:t>Консультации для педагогов-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i/>
          <w:sz w:val="24"/>
          <w:szCs w:val="24"/>
        </w:rPr>
        <w:t xml:space="preserve"> «Физкультурный уголок в групповых комнатах»</w:t>
      </w:r>
      <w:r w:rsidRPr="00F87E8C">
        <w:rPr>
          <w:lang w:eastAsia="en-US"/>
        </w:rPr>
        <w:t>, «</w:t>
      </w:r>
      <w:r w:rsidRPr="00F87E8C">
        <w:rPr>
          <w:rFonts w:ascii="Times New Roman" w:hAnsi="Times New Roman"/>
          <w:i/>
          <w:sz w:val="24"/>
          <w:szCs w:val="24"/>
        </w:rPr>
        <w:t>Совместная работа педагогов и родителей по укреплению здоровья детей», «Физическая культура и здоровый образ жизни дошкольника»</w:t>
      </w:r>
      <w:r w:rsidRPr="00F87E8C">
        <w:rPr>
          <w:lang w:eastAsia="en-US"/>
        </w:rPr>
        <w:t xml:space="preserve">, </w:t>
      </w:r>
      <w:r w:rsidRPr="00F87E8C">
        <w:rPr>
          <w:rFonts w:ascii="Times New Roman" w:hAnsi="Times New Roman"/>
          <w:i/>
          <w:sz w:val="24"/>
          <w:szCs w:val="24"/>
        </w:rPr>
        <w:t>«Оптимизация взаимоотношений детей с ОВЗ со сверстниками в коллективе ДОУ»</w:t>
      </w:r>
      <w:r w:rsidRPr="00F87E8C">
        <w:rPr>
          <w:lang w:eastAsia="en-US"/>
        </w:rPr>
        <w:t xml:space="preserve">; </w:t>
      </w:r>
      <w:r w:rsidRPr="00F87E8C">
        <w:rPr>
          <w:rFonts w:ascii="Times New Roman" w:hAnsi="Times New Roman"/>
          <w:sz w:val="24"/>
          <w:szCs w:val="24"/>
          <w:u w:val="single"/>
          <w:lang w:eastAsia="en-US"/>
        </w:rPr>
        <w:t>Консультации для родителей</w:t>
      </w:r>
      <w:r w:rsidRPr="00F87E8C">
        <w:rPr>
          <w:lang w:eastAsia="en-US"/>
        </w:rPr>
        <w:t xml:space="preserve"> - </w:t>
      </w:r>
      <w:r w:rsidRPr="00F87E8C">
        <w:rPr>
          <w:rFonts w:ascii="Times New Roman" w:hAnsi="Times New Roman"/>
          <w:i/>
          <w:sz w:val="24"/>
          <w:szCs w:val="24"/>
        </w:rPr>
        <w:t>«О пользе спорта», «Упражнения для развития речевого дыхания у детей с нарушениями речи», «Стенды «Осторожно бешенство»;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sz w:val="24"/>
          <w:szCs w:val="24"/>
          <w:u w:val="single"/>
        </w:rPr>
        <w:t>Выставка -</w:t>
      </w:r>
      <w:r w:rsidRPr="00F87E8C">
        <w:rPr>
          <w:rFonts w:ascii="Times New Roman" w:hAnsi="Times New Roman"/>
          <w:i/>
          <w:sz w:val="24"/>
          <w:szCs w:val="24"/>
        </w:rPr>
        <w:t xml:space="preserve">   В рамках тематической недели «Мама, папа, спорт и я. Мы команда хоть куда».</w:t>
      </w:r>
    </w:p>
    <w:p w:rsidR="00800BDD" w:rsidRPr="00F87E8C" w:rsidRDefault="00800BDD" w:rsidP="00F87E8C">
      <w:pPr>
        <w:numPr>
          <w:ilvl w:val="0"/>
          <w:numId w:val="27"/>
        </w:numPr>
        <w:spacing w:after="160" w:line="256" w:lineRule="auto"/>
        <w:ind w:left="-142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Продолжать совершенствовать деятельность педагогов совместно с родителями в направлении речевого развития ребёнка-дошкольника, используя в образовательном процессе учебно-методические комплекты, посредством театрализованной деятельности, национально-регионального компонента в соответствии с ФГОС ДО: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sz w:val="24"/>
          <w:szCs w:val="24"/>
          <w:u w:val="single"/>
          <w:lang w:eastAsia="en-US"/>
        </w:rPr>
        <w:t>Рассмотренные вопросы на педагогическом совете</w:t>
      </w:r>
      <w:r w:rsidRPr="00F87E8C">
        <w:rPr>
          <w:lang w:eastAsia="en-US"/>
        </w:rPr>
        <w:t xml:space="preserve"> – </w:t>
      </w:r>
      <w:r w:rsidRPr="00F87E8C">
        <w:rPr>
          <w:i/>
          <w:lang w:eastAsia="en-US"/>
        </w:rPr>
        <w:t>«</w:t>
      </w:r>
      <w:r w:rsidRPr="00F87E8C">
        <w:rPr>
          <w:rFonts w:ascii="Times New Roman" w:hAnsi="Times New Roman"/>
          <w:i/>
          <w:sz w:val="24"/>
          <w:szCs w:val="24"/>
        </w:rPr>
        <w:t>Современная Модель работы ДОУ с семьей»</w:t>
      </w:r>
      <w:r w:rsidRPr="00F87E8C">
        <w:rPr>
          <w:i/>
          <w:lang w:eastAsia="en-US"/>
        </w:rPr>
        <w:t>, «</w:t>
      </w:r>
      <w:r w:rsidRPr="00F87E8C">
        <w:rPr>
          <w:rFonts w:ascii="Times New Roman" w:hAnsi="Times New Roman"/>
          <w:i/>
          <w:sz w:val="24"/>
          <w:szCs w:val="24"/>
        </w:rPr>
        <w:t>Организация    работы    с    родителями,    из    опыта использования новых форм работы»</w:t>
      </w:r>
      <w:r w:rsidRPr="00F87E8C">
        <w:rPr>
          <w:i/>
          <w:lang w:eastAsia="en-US"/>
        </w:rPr>
        <w:t>, «</w:t>
      </w:r>
      <w:r w:rsidRPr="00F87E8C">
        <w:rPr>
          <w:rFonts w:ascii="Times New Roman" w:hAnsi="Times New Roman"/>
          <w:i/>
          <w:sz w:val="24"/>
          <w:szCs w:val="24"/>
        </w:rPr>
        <w:t>Реализация   НРК,   УМК   посредством   театральной деятельности»;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sz w:val="24"/>
          <w:szCs w:val="24"/>
          <w:u w:val="single"/>
          <w:lang w:eastAsia="en-US"/>
        </w:rPr>
        <w:t>Рассмотрены вопросы на общих родительских собраниях -</w:t>
      </w:r>
      <w:r w:rsidRPr="00F87E8C">
        <w:rPr>
          <w:lang w:eastAsia="en-US"/>
        </w:rPr>
        <w:t xml:space="preserve"> </w:t>
      </w:r>
      <w:r w:rsidRPr="00F87E8C">
        <w:rPr>
          <w:i/>
          <w:lang w:eastAsia="en-US"/>
        </w:rPr>
        <w:t>«</w:t>
      </w:r>
      <w:r w:rsidRPr="00F87E8C">
        <w:rPr>
          <w:rFonts w:ascii="Times New Roman" w:hAnsi="Times New Roman"/>
          <w:i/>
          <w:sz w:val="24"/>
          <w:szCs w:val="24"/>
        </w:rPr>
        <w:t>Концепция билингвального образования в ДОУ»</w:t>
      </w:r>
      <w:r w:rsidRPr="00F87E8C">
        <w:rPr>
          <w:i/>
          <w:lang w:eastAsia="en-US"/>
        </w:rPr>
        <w:t xml:space="preserve">, </w:t>
      </w:r>
      <w:r w:rsidRPr="00F87E8C">
        <w:rPr>
          <w:rFonts w:ascii="Times New Roman" w:hAnsi="Times New Roman"/>
          <w:i/>
          <w:sz w:val="24"/>
          <w:szCs w:val="24"/>
        </w:rPr>
        <w:t>«Двуязычная семья, как быть ребенку?»,</w:t>
      </w:r>
      <w:r w:rsidRPr="00F87E8C">
        <w:rPr>
          <w:i/>
          <w:lang w:eastAsia="en-US"/>
        </w:rPr>
        <w:t xml:space="preserve"> </w:t>
      </w:r>
      <w:r w:rsidRPr="00F87E8C">
        <w:rPr>
          <w:rFonts w:ascii="Times New Roman" w:hAnsi="Times New Roman"/>
          <w:i/>
          <w:sz w:val="24"/>
          <w:szCs w:val="24"/>
        </w:rPr>
        <w:t>«Почему так необходим татарский язык в детском саду»;</w:t>
      </w:r>
      <w:r w:rsidRPr="00F87E8C">
        <w:rPr>
          <w:rFonts w:ascii="Times New Roman" w:hAnsi="Times New Roman"/>
          <w:sz w:val="24"/>
          <w:szCs w:val="24"/>
        </w:rPr>
        <w:t xml:space="preserve"> </w:t>
      </w:r>
      <w:r w:rsidRPr="00F87E8C">
        <w:rPr>
          <w:rFonts w:ascii="Times New Roman" w:hAnsi="Times New Roman"/>
          <w:sz w:val="24"/>
          <w:szCs w:val="24"/>
          <w:u w:val="single"/>
        </w:rPr>
        <w:t>Мастер – класс -</w:t>
      </w:r>
      <w:r w:rsidRPr="00F87E8C">
        <w:rPr>
          <w:rFonts w:ascii="Times New Roman" w:hAnsi="Times New Roman"/>
          <w:sz w:val="24"/>
          <w:szCs w:val="24"/>
        </w:rPr>
        <w:t xml:space="preserve"> </w:t>
      </w:r>
      <w:r w:rsidRPr="00F87E8C">
        <w:rPr>
          <w:rFonts w:ascii="Times New Roman" w:hAnsi="Times New Roman"/>
          <w:i/>
          <w:sz w:val="24"/>
          <w:szCs w:val="24"/>
        </w:rPr>
        <w:t>«Азбука  общения»  (закрепление  татарского  языка в игровой деятельности, режимных моментах)</w:t>
      </w:r>
      <w:r w:rsidRPr="00F87E8C">
        <w:rPr>
          <w:i/>
          <w:lang w:eastAsia="en-US"/>
        </w:rPr>
        <w:t xml:space="preserve"> </w:t>
      </w:r>
      <w:r w:rsidRPr="00F87E8C">
        <w:rPr>
          <w:rFonts w:ascii="Times New Roman" w:hAnsi="Times New Roman"/>
          <w:i/>
          <w:sz w:val="24"/>
          <w:szCs w:val="24"/>
        </w:rPr>
        <w:t xml:space="preserve">Проведена неделя посвященная родному языку; </w:t>
      </w:r>
      <w:r w:rsidRPr="00F87E8C">
        <w:rPr>
          <w:rFonts w:ascii="Times New Roman" w:hAnsi="Times New Roman"/>
          <w:sz w:val="24"/>
          <w:szCs w:val="24"/>
          <w:u w:val="single"/>
        </w:rPr>
        <w:t>Консультации для педагогов -</w:t>
      </w:r>
      <w:r w:rsidRPr="00F87E8C">
        <w:rPr>
          <w:rFonts w:ascii="Times New Roman" w:hAnsi="Times New Roman"/>
          <w:i/>
          <w:sz w:val="24"/>
          <w:szCs w:val="24"/>
        </w:rPr>
        <w:t xml:space="preserve"> «Сотрудничество  с семьей, путь к успешному развитию ребенка»</w:t>
      </w:r>
      <w:r w:rsidRPr="00F87E8C">
        <w:rPr>
          <w:lang w:eastAsia="en-US"/>
        </w:rPr>
        <w:t xml:space="preserve">; </w:t>
      </w:r>
      <w:r w:rsidRPr="00F87E8C">
        <w:rPr>
          <w:rFonts w:ascii="Times New Roman" w:hAnsi="Times New Roman"/>
          <w:i/>
          <w:sz w:val="24"/>
          <w:szCs w:val="24"/>
          <w:lang w:eastAsia="en-US"/>
        </w:rPr>
        <w:t>«Развитие выразительной речи у детей с помощью инсценирования»</w:t>
      </w:r>
      <w:r w:rsidRPr="00F87E8C">
        <w:rPr>
          <w:lang w:eastAsia="en-US"/>
        </w:rPr>
        <w:t>; «</w:t>
      </w:r>
      <w:r w:rsidRPr="00F87E8C">
        <w:rPr>
          <w:rFonts w:ascii="Times New Roman" w:hAnsi="Times New Roman"/>
          <w:i/>
          <w:sz w:val="24"/>
          <w:szCs w:val="24"/>
          <w:lang w:eastAsia="en-US"/>
        </w:rPr>
        <w:t>Воспитание чувств к родному языку, через театрализованную деятельность»</w:t>
      </w:r>
      <w:r w:rsidRPr="00F87E8C">
        <w:rPr>
          <w:lang w:eastAsia="en-US"/>
        </w:rPr>
        <w:t xml:space="preserve">; </w:t>
      </w:r>
      <w:r w:rsidRPr="00F87E8C">
        <w:rPr>
          <w:rFonts w:ascii="Times New Roman" w:hAnsi="Times New Roman"/>
          <w:sz w:val="24"/>
          <w:szCs w:val="24"/>
          <w:u w:val="single"/>
          <w:lang w:eastAsia="en-US"/>
        </w:rPr>
        <w:t xml:space="preserve">Консультации для родителей </w:t>
      </w:r>
      <w:r w:rsidRPr="00F87E8C">
        <w:rPr>
          <w:lang w:eastAsia="en-US"/>
        </w:rPr>
        <w:t>- «</w:t>
      </w:r>
      <w:r w:rsidRPr="00F87E8C">
        <w:rPr>
          <w:rFonts w:ascii="Times New Roman" w:hAnsi="Times New Roman"/>
          <w:i/>
          <w:sz w:val="24"/>
          <w:szCs w:val="24"/>
          <w:lang w:eastAsia="en-US"/>
        </w:rPr>
        <w:t xml:space="preserve">Родной язык - важнейшая ступень в развитии интеллектуального и духовного развития личности ребенка», «Развитие связной речи детей в семье»; </w:t>
      </w:r>
      <w:r w:rsidRPr="00F87E8C">
        <w:rPr>
          <w:rFonts w:ascii="Times New Roman" w:hAnsi="Times New Roman"/>
          <w:sz w:val="24"/>
          <w:szCs w:val="24"/>
          <w:u w:val="single"/>
          <w:lang w:eastAsia="en-US"/>
        </w:rPr>
        <w:t>Конкурсы -</w:t>
      </w:r>
      <w:r w:rsidRPr="00F87E8C">
        <w:rPr>
          <w:rFonts w:ascii="Times New Roman" w:hAnsi="Times New Roman"/>
          <w:i/>
          <w:sz w:val="24"/>
          <w:szCs w:val="24"/>
          <w:lang w:eastAsia="en-US"/>
        </w:rPr>
        <w:t xml:space="preserve"> «УМК – предметно – развивающая среда»; </w:t>
      </w:r>
      <w:r w:rsidRPr="00F87E8C">
        <w:rPr>
          <w:rFonts w:ascii="Times New Roman" w:hAnsi="Times New Roman"/>
          <w:sz w:val="24"/>
          <w:szCs w:val="24"/>
          <w:u w:val="single"/>
          <w:lang w:eastAsia="en-US"/>
        </w:rPr>
        <w:t>Конкурсы</w:t>
      </w:r>
      <w:r w:rsidRPr="00F87E8C">
        <w:rPr>
          <w:rFonts w:ascii="Times New Roman" w:hAnsi="Times New Roman"/>
          <w:i/>
          <w:sz w:val="24"/>
          <w:szCs w:val="24"/>
          <w:lang w:eastAsia="en-US"/>
        </w:rPr>
        <w:t xml:space="preserve"> -  «Мальчишки и девчонки, а так же их родители…».</w:t>
      </w:r>
    </w:p>
    <w:p w:rsidR="00800BDD" w:rsidRPr="00F87E8C" w:rsidRDefault="00800BDD" w:rsidP="00F87E8C">
      <w:pPr>
        <w:numPr>
          <w:ilvl w:val="0"/>
          <w:numId w:val="27"/>
        </w:numPr>
        <w:spacing w:after="160" w:line="256" w:lineRule="auto"/>
        <w:ind w:left="-142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Совершенствовать работу по развитию игровой деятельности дошкольников за счет повышения профессиональной компитентности педагогов по вопросам руководства игрой, пополнения предметно-развивающей среды: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u w:val="single"/>
          <w:lang w:eastAsia="en-US"/>
        </w:rPr>
        <w:t>Рассмотренные вопросы на педагогическом совете</w:t>
      </w:r>
      <w:r w:rsidRPr="00F87E8C">
        <w:rPr>
          <w:lang w:eastAsia="en-US"/>
        </w:rPr>
        <w:t xml:space="preserve"> - </w:t>
      </w:r>
      <w:r w:rsidRPr="00F87E8C">
        <w:rPr>
          <w:rFonts w:ascii="Times New Roman" w:hAnsi="Times New Roman"/>
          <w:i/>
          <w:sz w:val="24"/>
          <w:szCs w:val="24"/>
        </w:rPr>
        <w:t>«Театрализованная    деятельность    в    современном  ДОУ»,</w:t>
      </w:r>
      <w:r w:rsidRPr="00F87E8C">
        <w:rPr>
          <w:i/>
          <w:lang w:eastAsia="en-US"/>
        </w:rPr>
        <w:t xml:space="preserve"> «</w:t>
      </w:r>
      <w:r w:rsidRPr="00F87E8C">
        <w:rPr>
          <w:rFonts w:ascii="Times New Roman" w:hAnsi="Times New Roman"/>
          <w:i/>
          <w:sz w:val="24"/>
          <w:szCs w:val="24"/>
        </w:rPr>
        <w:t>Сюжетно-ролевые     игры     в     развитии     младших дошкольников»,</w:t>
      </w:r>
      <w:r w:rsidRPr="00F87E8C">
        <w:rPr>
          <w:i/>
          <w:lang w:eastAsia="en-US"/>
        </w:rPr>
        <w:t xml:space="preserve"> </w:t>
      </w:r>
      <w:r w:rsidRPr="00F87E8C">
        <w:rPr>
          <w:rFonts w:ascii="Times New Roman" w:hAnsi="Times New Roman"/>
          <w:i/>
          <w:sz w:val="24"/>
          <w:szCs w:val="24"/>
        </w:rPr>
        <w:t xml:space="preserve">«Играют   мальчики,   играют   девочки»; </w:t>
      </w:r>
      <w:r w:rsidRPr="00F87E8C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F87E8C">
        <w:rPr>
          <w:rFonts w:ascii="Times New Roman" w:hAnsi="Times New Roman"/>
          <w:sz w:val="24"/>
          <w:szCs w:val="24"/>
          <w:u w:val="single"/>
        </w:rPr>
        <w:t>Проведена неделя посвященная:</w:t>
      </w:r>
      <w:r w:rsidRPr="00F87E8C">
        <w:rPr>
          <w:rFonts w:ascii="Times New Roman" w:hAnsi="Times New Roman"/>
          <w:i/>
          <w:sz w:val="24"/>
          <w:szCs w:val="24"/>
        </w:rPr>
        <w:t xml:space="preserve"> играм; </w:t>
      </w:r>
      <w:r w:rsidRPr="00F87E8C">
        <w:rPr>
          <w:rFonts w:ascii="Times New Roman" w:hAnsi="Times New Roman"/>
          <w:sz w:val="24"/>
          <w:szCs w:val="24"/>
          <w:u w:val="single"/>
        </w:rPr>
        <w:t>Семинар – практикум:</w:t>
      </w:r>
      <w:r w:rsidRPr="00F87E8C">
        <w:rPr>
          <w:rFonts w:ascii="Times New Roman" w:hAnsi="Times New Roman"/>
          <w:sz w:val="24"/>
          <w:szCs w:val="24"/>
        </w:rPr>
        <w:t xml:space="preserve"> «</w:t>
      </w:r>
      <w:r w:rsidRPr="00F87E8C">
        <w:rPr>
          <w:rFonts w:ascii="Times New Roman" w:hAnsi="Times New Roman"/>
          <w:i/>
          <w:sz w:val="24"/>
          <w:szCs w:val="24"/>
        </w:rPr>
        <w:t>Организация работы по формированию у детей навыков безопасного поведения» по средствам сюжетно - ролевых игр»</w:t>
      </w:r>
      <w:r w:rsidRPr="00F87E8C">
        <w:rPr>
          <w:i/>
          <w:lang w:eastAsia="en-US"/>
        </w:rPr>
        <w:t>;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sz w:val="24"/>
          <w:szCs w:val="24"/>
          <w:u w:val="single"/>
          <w:lang w:eastAsia="en-US"/>
        </w:rPr>
        <w:t>Открытое занятие</w:t>
      </w:r>
      <w:r w:rsidRPr="00F87E8C">
        <w:rPr>
          <w:rFonts w:ascii="Times New Roman" w:hAnsi="Times New Roman"/>
          <w:sz w:val="24"/>
          <w:szCs w:val="24"/>
          <w:lang w:eastAsia="en-US"/>
        </w:rPr>
        <w:t xml:space="preserve"> -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i/>
          <w:sz w:val="24"/>
          <w:szCs w:val="24"/>
        </w:rPr>
        <w:t>«Театрализованная    деятельность    в  современном  ДОУ», «Сюжетно-ролевые     игры     в     развитии     младших дошкольников»;</w:t>
      </w:r>
      <w:r w:rsidRPr="00F87E8C">
        <w:rPr>
          <w:i/>
          <w:lang w:eastAsia="en-US"/>
        </w:rPr>
        <w:t xml:space="preserve"> </w:t>
      </w:r>
      <w:r w:rsidRPr="00F87E8C">
        <w:rPr>
          <w:rFonts w:ascii="Times New Roman" w:hAnsi="Times New Roman"/>
          <w:sz w:val="24"/>
          <w:szCs w:val="24"/>
          <w:u w:val="single"/>
        </w:rPr>
        <w:t xml:space="preserve">Мастер – класс – </w:t>
      </w:r>
      <w:r w:rsidRPr="00F87E8C">
        <w:rPr>
          <w:rFonts w:ascii="Times New Roman" w:hAnsi="Times New Roman"/>
          <w:i/>
          <w:sz w:val="24"/>
          <w:szCs w:val="24"/>
        </w:rPr>
        <w:t>«Сюжетно-ролевые     игры     в     развитии     младших дошкольников»</w:t>
      </w:r>
      <w:r w:rsidRPr="00F87E8C">
        <w:rPr>
          <w:lang w:eastAsia="en-US"/>
        </w:rPr>
        <w:t xml:space="preserve">; </w:t>
      </w:r>
      <w:r w:rsidRPr="00F87E8C">
        <w:rPr>
          <w:rFonts w:ascii="Times New Roman" w:hAnsi="Times New Roman"/>
          <w:sz w:val="24"/>
          <w:szCs w:val="24"/>
          <w:u w:val="single"/>
          <w:lang w:eastAsia="en-US"/>
        </w:rPr>
        <w:t>Консультации для педагогов -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i/>
          <w:sz w:val="24"/>
          <w:szCs w:val="24"/>
        </w:rPr>
        <w:t>Музыкально-игровая деятельность как средство повышения речевой активности детей  младшего дошкольного возраста; «Роль театрализованных игр в развитии речи детей дошкольного возраста», «Структурные компоненты сюжетно – ролевых игр в разных возрастных группах»,</w:t>
      </w:r>
      <w:r w:rsidRPr="00F87E8C">
        <w:rPr>
          <w:lang w:eastAsia="en-US"/>
        </w:rPr>
        <w:t xml:space="preserve"> «</w:t>
      </w:r>
      <w:r w:rsidRPr="00F87E8C">
        <w:rPr>
          <w:rFonts w:ascii="Times New Roman" w:hAnsi="Times New Roman"/>
          <w:i/>
          <w:sz w:val="24"/>
          <w:szCs w:val="24"/>
        </w:rPr>
        <w:t xml:space="preserve">Игры с детьми по БДД»; </w:t>
      </w:r>
      <w:r w:rsidRPr="00F87E8C">
        <w:rPr>
          <w:rFonts w:ascii="Times New Roman" w:hAnsi="Times New Roman"/>
          <w:sz w:val="24"/>
          <w:szCs w:val="24"/>
          <w:u w:val="single"/>
        </w:rPr>
        <w:t xml:space="preserve">Консультации для родителей - </w:t>
      </w:r>
      <w:r w:rsidRPr="00F87E8C">
        <w:rPr>
          <w:rFonts w:ascii="Times New Roman" w:hAnsi="Times New Roman"/>
          <w:i/>
          <w:sz w:val="24"/>
          <w:szCs w:val="24"/>
        </w:rPr>
        <w:t>«Театр – познание через игру»</w:t>
      </w:r>
      <w:r w:rsidRPr="00F87E8C">
        <w:rPr>
          <w:lang w:eastAsia="en-US"/>
        </w:rPr>
        <w:t>, «</w:t>
      </w:r>
      <w:r w:rsidRPr="00F87E8C">
        <w:rPr>
          <w:rFonts w:ascii="Times New Roman" w:hAnsi="Times New Roman"/>
          <w:i/>
          <w:sz w:val="24"/>
          <w:szCs w:val="24"/>
        </w:rPr>
        <w:t xml:space="preserve">Игры с детьми в летнее время»; </w:t>
      </w:r>
      <w:r w:rsidRPr="00F87E8C">
        <w:rPr>
          <w:rFonts w:ascii="Times New Roman" w:hAnsi="Times New Roman"/>
          <w:sz w:val="24"/>
          <w:szCs w:val="24"/>
          <w:u w:val="single"/>
        </w:rPr>
        <w:t xml:space="preserve">Конкурсы </w:t>
      </w:r>
      <w:r w:rsidRPr="00F87E8C">
        <w:rPr>
          <w:rFonts w:ascii="Times New Roman" w:hAnsi="Times New Roman"/>
          <w:i/>
          <w:sz w:val="24"/>
          <w:szCs w:val="24"/>
        </w:rPr>
        <w:t>- Театральная постановка «Мы артисты», «Разработка дидактической игры по УМК»,</w:t>
      </w:r>
      <w:r w:rsidRPr="00F87E8C">
        <w:rPr>
          <w:lang w:eastAsia="en-US"/>
        </w:rPr>
        <w:t xml:space="preserve"> «</w:t>
      </w:r>
      <w:r w:rsidRPr="00F87E8C">
        <w:rPr>
          <w:rFonts w:ascii="Times New Roman" w:hAnsi="Times New Roman"/>
          <w:i/>
          <w:sz w:val="24"/>
          <w:szCs w:val="24"/>
        </w:rPr>
        <w:t>Чтение стихов Мусы Джалиля», «Чтение стихов Габдулы Тукая»,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i/>
          <w:sz w:val="24"/>
          <w:szCs w:val="24"/>
        </w:rPr>
        <w:t xml:space="preserve">«Поделки на стихи и произведения Габдулы Тукая»; </w:t>
      </w:r>
      <w:r w:rsidRPr="00F87E8C">
        <w:rPr>
          <w:rFonts w:ascii="Times New Roman" w:hAnsi="Times New Roman"/>
          <w:sz w:val="24"/>
          <w:szCs w:val="24"/>
          <w:u w:val="single"/>
        </w:rPr>
        <w:t xml:space="preserve">Мероприятия </w:t>
      </w:r>
      <w:r w:rsidRPr="00F87E8C">
        <w:rPr>
          <w:rFonts w:ascii="Times New Roman" w:hAnsi="Times New Roman"/>
          <w:i/>
          <w:sz w:val="24"/>
          <w:szCs w:val="24"/>
        </w:rPr>
        <w:t>– «Вечер сказок Абдуллы Алиша»</w:t>
      </w:r>
      <w:r w:rsidRPr="00F87E8C">
        <w:rPr>
          <w:lang w:eastAsia="en-US"/>
        </w:rPr>
        <w:t xml:space="preserve">, </w:t>
      </w:r>
      <w:r w:rsidRPr="00F87E8C">
        <w:rPr>
          <w:rFonts w:ascii="Times New Roman" w:hAnsi="Times New Roman"/>
          <w:i/>
          <w:sz w:val="24"/>
          <w:szCs w:val="24"/>
        </w:rPr>
        <w:t>Праздник «Сюмбеля»</w:t>
      </w:r>
      <w:r w:rsidRPr="00F87E8C">
        <w:rPr>
          <w:lang w:eastAsia="en-US"/>
        </w:rPr>
        <w:t xml:space="preserve">, </w:t>
      </w:r>
      <w:r w:rsidRPr="00F87E8C">
        <w:rPr>
          <w:rFonts w:ascii="Times New Roman" w:hAnsi="Times New Roman"/>
          <w:i/>
          <w:sz w:val="24"/>
          <w:szCs w:val="24"/>
        </w:rPr>
        <w:t>Развлекательное мероприятие  - «Народные подвижные игры»</w:t>
      </w:r>
      <w:r w:rsidRPr="00F87E8C">
        <w:rPr>
          <w:lang w:eastAsia="en-US"/>
        </w:rPr>
        <w:t xml:space="preserve">, </w:t>
      </w:r>
      <w:r w:rsidRPr="00F87E8C">
        <w:rPr>
          <w:rFonts w:ascii="Times New Roman" w:hAnsi="Times New Roman"/>
          <w:i/>
          <w:sz w:val="24"/>
          <w:szCs w:val="24"/>
        </w:rPr>
        <w:t>Музыкально – развлекательное мероприятие посвященное дню мамы “Дәү әнидә кунакта” (вечер народного фольклора),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i/>
          <w:sz w:val="24"/>
          <w:szCs w:val="24"/>
        </w:rPr>
        <w:t>Спортивные игры на свежем воздухе «Зимние забавы»,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i/>
          <w:sz w:val="24"/>
          <w:szCs w:val="24"/>
        </w:rPr>
        <w:t>«Татар кызы», «Татар малае»,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i/>
          <w:sz w:val="24"/>
          <w:szCs w:val="24"/>
        </w:rPr>
        <w:t>Праздник  Навруз.</w:t>
      </w:r>
    </w:p>
    <w:p w:rsidR="00800BDD" w:rsidRPr="00F87E8C" w:rsidRDefault="00800BDD" w:rsidP="00F87E8C">
      <w:pPr>
        <w:numPr>
          <w:ilvl w:val="0"/>
          <w:numId w:val="27"/>
        </w:numPr>
        <w:spacing w:after="0" w:line="256" w:lineRule="auto"/>
        <w:ind w:left="-142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Продолжить создавать оптимальные условия для формирования мотивационной готовности воспитанников к школьному обучению: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sz w:val="24"/>
          <w:szCs w:val="24"/>
          <w:u w:val="single"/>
          <w:lang w:eastAsia="en-US"/>
        </w:rPr>
        <w:t>Рассмотрены вопросы на общих родительских собраниях -</w:t>
      </w:r>
      <w:r w:rsidRPr="00F87E8C">
        <w:rPr>
          <w:lang w:eastAsia="en-US"/>
        </w:rPr>
        <w:t xml:space="preserve"> </w:t>
      </w:r>
      <w:r w:rsidRPr="00F87E8C">
        <w:rPr>
          <w:rFonts w:ascii="Times New Roman" w:hAnsi="Times New Roman"/>
          <w:i/>
          <w:sz w:val="24"/>
          <w:szCs w:val="24"/>
        </w:rPr>
        <w:t>«Речевая готовность ребенка к школе – что это?»,</w:t>
      </w:r>
      <w:r w:rsidRPr="00F87E8C">
        <w:rPr>
          <w:i/>
          <w:lang w:eastAsia="en-US"/>
        </w:rPr>
        <w:t xml:space="preserve"> </w:t>
      </w:r>
      <w:r w:rsidRPr="00F87E8C">
        <w:rPr>
          <w:rFonts w:ascii="Times New Roman" w:hAnsi="Times New Roman"/>
          <w:i/>
          <w:sz w:val="24"/>
          <w:szCs w:val="24"/>
        </w:rPr>
        <w:t xml:space="preserve">«Портрет выпускника – будущего школьника – каков он?»; </w:t>
      </w:r>
      <w:r w:rsidRPr="00F87E8C">
        <w:rPr>
          <w:rFonts w:ascii="Times New Roman" w:hAnsi="Times New Roman"/>
          <w:sz w:val="24"/>
          <w:szCs w:val="24"/>
          <w:u w:val="single"/>
        </w:rPr>
        <w:t>Консультации -</w:t>
      </w:r>
      <w:r w:rsidRPr="00F87E8C">
        <w:rPr>
          <w:rFonts w:ascii="Times New Roman" w:hAnsi="Times New Roman"/>
          <w:i/>
          <w:sz w:val="24"/>
          <w:szCs w:val="24"/>
        </w:rPr>
        <w:t xml:space="preserve"> «Критерии готовности ребенка к школе»</w:t>
      </w:r>
    </w:p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Учитывая ошибки допущенные в прошлом и учитывая их в  реализации, поставленных годовых задач на отчетный период, можно сказать, что коллектив детского сада учел все допущенные упущения и исправили их:</w:t>
      </w:r>
    </w:p>
    <w:p w:rsidR="00800BDD" w:rsidRPr="00F87E8C" w:rsidRDefault="00800BDD" w:rsidP="00F87E8C">
      <w:pPr>
        <w:numPr>
          <w:ilvl w:val="0"/>
          <w:numId w:val="29"/>
        </w:numPr>
        <w:spacing w:after="0" w:line="256" w:lineRule="auto"/>
        <w:ind w:left="-14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В систему работы по сохранению и укреплению здоровья детей, были учтены дети с ограниченными возможностями здоровья;</w:t>
      </w:r>
    </w:p>
    <w:p w:rsidR="00800BDD" w:rsidRPr="00F87E8C" w:rsidRDefault="00800BDD" w:rsidP="00F87E8C">
      <w:pPr>
        <w:numPr>
          <w:ilvl w:val="0"/>
          <w:numId w:val="29"/>
        </w:numPr>
        <w:spacing w:after="0" w:line="256" w:lineRule="auto"/>
        <w:ind w:left="-14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УМК и речевое развитие схожие дисциплины, так как направлены на развитие речи, нами  была проведена работа по систематизации этих двух дисциплин;</w:t>
      </w:r>
    </w:p>
    <w:p w:rsidR="00800BDD" w:rsidRPr="00F87E8C" w:rsidRDefault="00800BDD" w:rsidP="00F87E8C">
      <w:pPr>
        <w:numPr>
          <w:ilvl w:val="0"/>
          <w:numId w:val="29"/>
        </w:numPr>
        <w:spacing w:after="0" w:line="256" w:lineRule="auto"/>
        <w:ind w:left="-14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Больше внимания уделено игровой деятельности детей, в процессе образовательной работы.</w:t>
      </w:r>
    </w:p>
    <w:p w:rsidR="00800BDD" w:rsidRPr="00F87E8C" w:rsidRDefault="00800BDD" w:rsidP="00F87E8C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Ошибки, допущенные в реализации поставленных задач:</w:t>
      </w:r>
    </w:p>
    <w:p w:rsidR="00800BDD" w:rsidRPr="00F87E8C" w:rsidRDefault="00800BDD" w:rsidP="00F87E8C">
      <w:pPr>
        <w:numPr>
          <w:ilvl w:val="0"/>
          <w:numId w:val="29"/>
        </w:numPr>
        <w:spacing w:after="0" w:line="256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Нами не была проведена достаточная работа по созданию оптимальной среды по формированию мотивационной готовности воспитанников к школьному обучению.</w:t>
      </w:r>
    </w:p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 xml:space="preserve">В перспективе будет осуществлять деятельность по следующим направлениям: </w:t>
      </w:r>
    </w:p>
    <w:p w:rsidR="00800BDD" w:rsidRPr="00F87E8C" w:rsidRDefault="00800BDD" w:rsidP="00F87E8C">
      <w:pPr>
        <w:numPr>
          <w:ilvl w:val="0"/>
          <w:numId w:val="31"/>
        </w:numPr>
        <w:spacing w:after="0" w:line="256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Продолжать работу по формированию физического здоровья и культурных навыков, обеспечивающих его совершенствование, укрепление и сохранение в будущем.</w:t>
      </w:r>
    </w:p>
    <w:p w:rsidR="00800BDD" w:rsidRPr="00F87E8C" w:rsidRDefault="00800BDD" w:rsidP="00F87E8C">
      <w:pPr>
        <w:numPr>
          <w:ilvl w:val="0"/>
          <w:numId w:val="31"/>
        </w:numPr>
        <w:spacing w:after="0" w:line="256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Продолжать работу по обучению дошкольников двум государственным языкам Республики Татарстан через использование УМК, ИКТ-технологий в различных видах детской деятельности.</w:t>
      </w:r>
    </w:p>
    <w:p w:rsidR="00800BDD" w:rsidRPr="00F87E8C" w:rsidRDefault="00800BDD" w:rsidP="00F87E8C">
      <w:pPr>
        <w:numPr>
          <w:ilvl w:val="0"/>
          <w:numId w:val="31"/>
        </w:numPr>
        <w:spacing w:after="0" w:line="256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Содействовать развитию у детей дошкольного возраста способностей к техническому творчеству, предоставить возможность творческой самореализации посредством овладения конструированием и робототехникой, как условие успешного обучения в школе.</w:t>
      </w:r>
    </w:p>
    <w:p w:rsidR="00800BDD" w:rsidRPr="00F87E8C" w:rsidRDefault="00800BDD" w:rsidP="00F87E8C">
      <w:pPr>
        <w:numPr>
          <w:ilvl w:val="0"/>
          <w:numId w:val="31"/>
        </w:numPr>
        <w:spacing w:after="0" w:line="256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>Развитие свободной творческой личности дошкольника, обеспечение сотрудничества, сотворчества детей и взрослых на основе участия в проектной деятельности.</w:t>
      </w:r>
    </w:p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Вывод:</w:t>
      </w:r>
      <w:r w:rsidRPr="00F87E8C">
        <w:rPr>
          <w:rFonts w:ascii="Times New Roman" w:hAnsi="Times New Roman"/>
          <w:sz w:val="24"/>
          <w:szCs w:val="24"/>
        </w:rPr>
        <w:t xml:space="preserve"> </w:t>
      </w:r>
    </w:p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sz w:val="24"/>
          <w:szCs w:val="24"/>
        </w:rPr>
        <w:t xml:space="preserve">в ДОУ созданы все условия для всестороннего развития воспитанников в соответствии с их возрастными и индивидуальными особенностями. Выстраивание образовательного процесса проходит с учетом ФГОС ДО, а так жк требованиям СанПин. Программа УМК дается в полном объеме. Работа по сохранению и укреплению здоровья ведется систематически и планомерно. </w:t>
      </w:r>
    </w:p>
    <w:p w:rsidR="00800BDD" w:rsidRPr="00F87E8C" w:rsidRDefault="00800BDD" w:rsidP="00F87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7E8C">
        <w:rPr>
          <w:rFonts w:ascii="Times New Roman" w:hAnsi="Times New Roman"/>
          <w:b/>
          <w:sz w:val="24"/>
          <w:szCs w:val="24"/>
        </w:rPr>
        <w:t>Перспективы развития:</w:t>
      </w:r>
      <w:r w:rsidRPr="00F87E8C">
        <w:rPr>
          <w:rFonts w:ascii="Times New Roman" w:hAnsi="Times New Roman"/>
          <w:sz w:val="24"/>
          <w:szCs w:val="24"/>
        </w:rPr>
        <w:t xml:space="preserve">  Образовательная программа учреждения составлена  согласно ФГОС ДО. Включение в практику работы вариативных форм дошкольного образования позволит скоординировать деятельность всех служб детского сада, родителей воспитанников и социума в вопросах повышения качества образовательной услуги, наметить пути интеграции специалистов учреждения. Пополненная база наглядных, методических пособий и материально- технического обеспечения, позволит наиболее качественно спланировать и организовать образовательный процесс, и, в свою очередь, получить максимально возможные образовательные результаты. С нового учебного года введена сфера дополнительных образовательных услуг, что поможет в работе детского сада улучшить показатели образования детей.</w:t>
      </w:r>
    </w:p>
    <w:p w:rsidR="00800BDD" w:rsidRDefault="00800BDD" w:rsidP="00C7438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00BDD" w:rsidRDefault="00800BDD" w:rsidP="00D020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0BDD" w:rsidRPr="00072570" w:rsidRDefault="00800BDD" w:rsidP="00D020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0BDD" w:rsidRDefault="00800BDD" w:rsidP="00EA6A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54BD4">
        <w:rPr>
          <w:rFonts w:ascii="Times New Roman" w:hAnsi="Times New Roman"/>
          <w:b/>
          <w:sz w:val="24"/>
          <w:szCs w:val="24"/>
        </w:rPr>
        <w:t>ОБЩИЕ СВЕДЕНИЯ О ДОШКОЛЬНОМ ОБРАЗОВАТЕЛЬНОМ УЧРЕЖДЕНИИ</w:t>
      </w:r>
      <w:r w:rsidRPr="00654BD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A6A8F">
        <w:rPr>
          <w:rFonts w:ascii="Times New Roman" w:hAnsi="Times New Roman"/>
          <w:b/>
          <w:bCs/>
          <w:color w:val="000000"/>
          <w:sz w:val="24"/>
          <w:szCs w:val="24"/>
        </w:rPr>
        <w:t>НА 2018/2019 УЧЕБНЫЙ ГОД</w:t>
      </w:r>
    </w:p>
    <w:p w:rsidR="00800BDD" w:rsidRPr="00EA6A8F" w:rsidRDefault="00800BDD" w:rsidP="003841A6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00BDD" w:rsidRPr="003841A6" w:rsidRDefault="00800BDD" w:rsidP="00C7438B">
      <w:pPr>
        <w:tabs>
          <w:tab w:val="left" w:pos="2226"/>
        </w:tabs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3841A6">
        <w:rPr>
          <w:rFonts w:ascii="Times New Roman" w:hAnsi="Times New Roman"/>
          <w:sz w:val="24"/>
          <w:szCs w:val="24"/>
        </w:rPr>
        <w:t xml:space="preserve">МБДОУ детский сад «Ландыш» введен  в эксплуатацию в 1987 году. По проекту 6 групп на 110 мест. В настоящее время функционирует  6 групп на 137 мест.  Режим работы - пятидневный, 10,5 часов, с 7.00 до 17.30 </w:t>
      </w:r>
    </w:p>
    <w:tbl>
      <w:tblPr>
        <w:tblpPr w:leftFromText="180" w:rightFromText="180" w:bottomFromText="200" w:vertAnchor="text" w:horzAnchor="margin" w:tblpX="108" w:tblpY="6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645"/>
      </w:tblGrid>
      <w:tr w:rsidR="00800BDD" w:rsidRPr="00704418" w:rsidTr="00EA6A8F">
        <w:trPr>
          <w:trHeight w:val="280"/>
        </w:trPr>
        <w:tc>
          <w:tcPr>
            <w:tcW w:w="4677" w:type="dxa"/>
            <w:vAlign w:val="center"/>
          </w:tcPr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Полное наименование</w:t>
            </w:r>
          </w:p>
        </w:tc>
        <w:tc>
          <w:tcPr>
            <w:tcW w:w="4645" w:type="dxa"/>
            <w:vAlign w:val="center"/>
          </w:tcPr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 учреждение «Детский сад»</w:t>
            </w:r>
          </w:p>
        </w:tc>
      </w:tr>
      <w:tr w:rsidR="00800BDD" w:rsidRPr="00704418" w:rsidTr="00395405">
        <w:trPr>
          <w:trHeight w:val="498"/>
        </w:trPr>
        <w:tc>
          <w:tcPr>
            <w:tcW w:w="4677" w:type="dxa"/>
            <w:vAlign w:val="center"/>
          </w:tcPr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Место ведения образовательной деятельности учреждения</w:t>
            </w:r>
          </w:p>
        </w:tc>
        <w:tc>
          <w:tcPr>
            <w:tcW w:w="4645" w:type="dxa"/>
            <w:vAlign w:val="center"/>
          </w:tcPr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423190, РТ, Новошешминский район, с. Новошешминск, ул. Чернышевского, д.29</w:t>
            </w:r>
          </w:p>
        </w:tc>
      </w:tr>
      <w:tr w:rsidR="00800BDD" w:rsidRPr="00704418" w:rsidTr="00395405">
        <w:tc>
          <w:tcPr>
            <w:tcW w:w="4677" w:type="dxa"/>
            <w:vAlign w:val="center"/>
          </w:tcPr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4645" w:type="dxa"/>
            <w:vAlign w:val="center"/>
          </w:tcPr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(884348) 2-30-79</w:t>
            </w:r>
          </w:p>
        </w:tc>
      </w:tr>
      <w:tr w:rsidR="00800BDD" w:rsidRPr="00704418" w:rsidTr="00395405">
        <w:tc>
          <w:tcPr>
            <w:tcW w:w="4677" w:type="dxa"/>
            <w:vAlign w:val="center"/>
          </w:tcPr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Заведующая</w:t>
            </w:r>
          </w:p>
        </w:tc>
        <w:tc>
          <w:tcPr>
            <w:tcW w:w="4645" w:type="dxa"/>
            <w:vAlign w:val="center"/>
          </w:tcPr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Ведякина Наталья Михайловна</w:t>
            </w:r>
          </w:p>
        </w:tc>
      </w:tr>
      <w:tr w:rsidR="00800BDD" w:rsidRPr="00704418" w:rsidTr="00395405">
        <w:tc>
          <w:tcPr>
            <w:tcW w:w="4677" w:type="dxa"/>
            <w:vAlign w:val="center"/>
          </w:tcPr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Лицензия</w:t>
            </w:r>
          </w:p>
        </w:tc>
        <w:tc>
          <w:tcPr>
            <w:tcW w:w="4645" w:type="dxa"/>
            <w:vAlign w:val="center"/>
          </w:tcPr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Серия 16Л01 №0004976, Регистрационный № 8936, срок действия </w:t>
            </w:r>
            <w:r w:rsidRPr="00704418">
              <w:rPr>
                <w:rFonts w:ascii="Times New Roman" w:hAnsi="Times New Roman"/>
                <w:sz w:val="24"/>
                <w:szCs w:val="24"/>
                <w:lang w:val="tt-RU"/>
              </w:rPr>
              <w:t>бессрочно</w:t>
            </w:r>
          </w:p>
        </w:tc>
      </w:tr>
      <w:tr w:rsidR="00800BDD" w:rsidRPr="00704418" w:rsidTr="00395405">
        <w:tc>
          <w:tcPr>
            <w:tcW w:w="4677" w:type="dxa"/>
            <w:vAlign w:val="center"/>
          </w:tcPr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Реквизиты</w:t>
            </w:r>
          </w:p>
        </w:tc>
        <w:tc>
          <w:tcPr>
            <w:tcW w:w="4645" w:type="dxa"/>
            <w:vAlign w:val="center"/>
          </w:tcPr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ИНН / КПП 1631009864/163101001;   р/с 40</w:t>
            </w:r>
            <w:r w:rsidRPr="00704418">
              <w:rPr>
                <w:rFonts w:ascii="Times New Roman" w:hAnsi="Times New Roman"/>
                <w:sz w:val="24"/>
                <w:szCs w:val="24"/>
                <w:lang w:val="tt-RU"/>
              </w:rPr>
              <w:t>701810392053000031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;  ГРКЦ НБ РТ Банка России;</w:t>
            </w:r>
          </w:p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БИК 049205001;</w:t>
            </w:r>
          </w:p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4418">
              <w:rPr>
                <w:rFonts w:ascii="Times New Roman" w:hAnsi="Times New Roman"/>
                <w:sz w:val="24"/>
                <w:szCs w:val="24"/>
                <w:lang w:val="tt-RU"/>
              </w:rPr>
              <w:t>ЛБГ 320780023-Новошешминский ДСЛ;</w:t>
            </w:r>
          </w:p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ОГРН 1021607554110</w:t>
            </w:r>
          </w:p>
        </w:tc>
      </w:tr>
      <w:tr w:rsidR="00800BDD" w:rsidRPr="00704418" w:rsidTr="00395405">
        <w:tc>
          <w:tcPr>
            <w:tcW w:w="4677" w:type="dxa"/>
            <w:vAlign w:val="center"/>
          </w:tcPr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70441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en-US"/>
              </w:rPr>
              <w:t>e-mail</w:t>
            </w:r>
            <w:r w:rsidRPr="00704418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:</w:t>
            </w:r>
          </w:p>
        </w:tc>
        <w:tc>
          <w:tcPr>
            <w:tcW w:w="4645" w:type="dxa"/>
            <w:vAlign w:val="center"/>
          </w:tcPr>
          <w:p w:rsidR="00800BDD" w:rsidRPr="00704418" w:rsidRDefault="00800BDD" w:rsidP="0039540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70441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ajsidora777@mail.ru</w:t>
            </w:r>
          </w:p>
        </w:tc>
      </w:tr>
    </w:tbl>
    <w:p w:rsidR="00800BDD" w:rsidRPr="003841A6" w:rsidRDefault="00800BDD" w:rsidP="00D020D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3841A6">
        <w:rPr>
          <w:rFonts w:ascii="Times New Roman" w:hAnsi="Times New Roman"/>
          <w:b/>
          <w:sz w:val="24"/>
          <w:szCs w:val="24"/>
        </w:rPr>
        <w:t>Состав педагогических кадров:</w:t>
      </w:r>
      <w:r w:rsidRPr="003841A6">
        <w:rPr>
          <w:rFonts w:ascii="Times New Roman" w:hAnsi="Times New Roman"/>
          <w:sz w:val="24"/>
          <w:szCs w:val="24"/>
        </w:rPr>
        <w:t xml:space="preserve"> 1 зав. д/с, 1 ст. воспитатель, 1 воспитатель по обучению татарскому языку, 2 музыкальных руководителя, 1 – учитель  - логопед, 1- педагог психолог, воспитателей – 9.</w:t>
      </w:r>
    </w:p>
    <w:p w:rsidR="00800BDD" w:rsidRPr="003841A6" w:rsidRDefault="00800BDD" w:rsidP="00EA6A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41A6">
        <w:rPr>
          <w:rFonts w:ascii="Times New Roman" w:hAnsi="Times New Roman"/>
          <w:b/>
          <w:sz w:val="24"/>
          <w:szCs w:val="24"/>
        </w:rPr>
        <w:t>Информационная карта  МБДОУ «Новошешминского детского сада</w:t>
      </w:r>
      <w:r w:rsidRPr="003841A6">
        <w:rPr>
          <w:rFonts w:ascii="Times New Roman" w:hAnsi="Times New Roman"/>
          <w:sz w:val="24"/>
          <w:szCs w:val="24"/>
        </w:rPr>
        <w:t xml:space="preserve"> </w:t>
      </w:r>
      <w:r w:rsidRPr="003841A6">
        <w:rPr>
          <w:rFonts w:ascii="Times New Roman" w:hAnsi="Times New Roman"/>
          <w:b/>
          <w:sz w:val="24"/>
          <w:szCs w:val="24"/>
        </w:rPr>
        <w:t>ландыш» 2018/2019 учебный год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37"/>
        <w:gridCol w:w="1604"/>
        <w:gridCol w:w="249"/>
        <w:gridCol w:w="855"/>
        <w:gridCol w:w="205"/>
        <w:gridCol w:w="1591"/>
        <w:gridCol w:w="1068"/>
        <w:gridCol w:w="1014"/>
        <w:gridCol w:w="331"/>
        <w:gridCol w:w="809"/>
      </w:tblGrid>
      <w:tr w:rsidR="00800BDD" w:rsidRPr="00704418" w:rsidTr="00395405">
        <w:tc>
          <w:tcPr>
            <w:tcW w:w="4543" w:type="dxa"/>
            <w:gridSpan w:val="4"/>
          </w:tcPr>
          <w:p w:rsidR="00800BDD" w:rsidRPr="00704418" w:rsidRDefault="00800BDD" w:rsidP="00395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МБДОУ «Ландыш»</w:t>
            </w:r>
          </w:p>
        </w:tc>
        <w:tc>
          <w:tcPr>
            <w:tcW w:w="4813" w:type="dxa"/>
            <w:gridSpan w:val="6"/>
          </w:tcPr>
          <w:p w:rsidR="00800BDD" w:rsidRPr="00704418" w:rsidRDefault="00800BDD" w:rsidP="00395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r w:rsidRPr="00704418">
              <w:rPr>
                <w:rFonts w:ascii="Times New Roman" w:hAnsi="Times New Roman"/>
                <w:sz w:val="24"/>
                <w:szCs w:val="24"/>
                <w:lang w:val="tt-RU"/>
              </w:rPr>
              <w:t>детский сад общеразвивающего вида</w:t>
            </w:r>
          </w:p>
        </w:tc>
      </w:tr>
      <w:tr w:rsidR="00800BDD" w:rsidRPr="00704418" w:rsidTr="00395405">
        <w:tc>
          <w:tcPr>
            <w:tcW w:w="4543" w:type="dxa"/>
            <w:gridSpan w:val="4"/>
          </w:tcPr>
          <w:p w:rsidR="00800BDD" w:rsidRPr="00704418" w:rsidRDefault="00800BDD" w:rsidP="00395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  <w:r w:rsidRPr="007044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3</w:t>
            </w:r>
          </w:p>
        </w:tc>
        <w:tc>
          <w:tcPr>
            <w:tcW w:w="4813" w:type="dxa"/>
            <w:gridSpan w:val="6"/>
          </w:tcPr>
          <w:p w:rsidR="00800BDD" w:rsidRPr="00704418" w:rsidRDefault="00800BDD" w:rsidP="00395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Юр. адрес </w:t>
            </w:r>
            <w:r w:rsidRPr="00704418">
              <w:rPr>
                <w:rFonts w:ascii="Times New Roman" w:hAnsi="Times New Roman"/>
                <w:i/>
                <w:sz w:val="24"/>
                <w:szCs w:val="24"/>
              </w:rPr>
              <w:t>ул. Чернышевского 33</w:t>
            </w:r>
          </w:p>
        </w:tc>
      </w:tr>
      <w:tr w:rsidR="00800BDD" w:rsidRPr="00704418" w:rsidTr="00395405">
        <w:tc>
          <w:tcPr>
            <w:tcW w:w="4543" w:type="dxa"/>
            <w:gridSpan w:val="4"/>
          </w:tcPr>
          <w:p w:rsidR="00800BDD" w:rsidRPr="00704418" w:rsidRDefault="00800BDD" w:rsidP="00395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Район  </w:t>
            </w:r>
            <w:r w:rsidRPr="00704418">
              <w:rPr>
                <w:rFonts w:ascii="Times New Roman" w:hAnsi="Times New Roman"/>
                <w:i/>
                <w:sz w:val="24"/>
                <w:szCs w:val="24"/>
              </w:rPr>
              <w:t>Новошешминский</w:t>
            </w:r>
          </w:p>
        </w:tc>
        <w:tc>
          <w:tcPr>
            <w:tcW w:w="4813" w:type="dxa"/>
            <w:gridSpan w:val="6"/>
          </w:tcPr>
          <w:p w:rsidR="00800BDD" w:rsidRPr="00704418" w:rsidRDefault="00800BDD" w:rsidP="00395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Pr="00704418">
              <w:rPr>
                <w:rFonts w:ascii="Times New Roman" w:hAnsi="Times New Roman"/>
                <w:i/>
                <w:sz w:val="24"/>
                <w:szCs w:val="24"/>
              </w:rPr>
              <w:t>23041</w:t>
            </w:r>
          </w:p>
        </w:tc>
      </w:tr>
      <w:tr w:rsidR="00800BDD" w:rsidRPr="00704418" w:rsidTr="00395405">
        <w:tc>
          <w:tcPr>
            <w:tcW w:w="4543" w:type="dxa"/>
            <w:gridSpan w:val="4"/>
          </w:tcPr>
          <w:p w:rsidR="00800BDD" w:rsidRPr="00704418" w:rsidRDefault="00800BDD" w:rsidP="00395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  <w:r w:rsidRPr="00704418">
              <w:rPr>
                <w:rFonts w:ascii="Times New Roman" w:hAnsi="Times New Roman"/>
                <w:i/>
                <w:sz w:val="24"/>
                <w:szCs w:val="24"/>
              </w:rPr>
              <w:t>Ведякина Н. М.</w:t>
            </w:r>
          </w:p>
        </w:tc>
        <w:tc>
          <w:tcPr>
            <w:tcW w:w="4813" w:type="dxa"/>
            <w:gridSpan w:val="6"/>
          </w:tcPr>
          <w:p w:rsidR="00800BDD" w:rsidRPr="00704418" w:rsidRDefault="00800BDD" w:rsidP="00395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Тел.  89872106627</w:t>
            </w:r>
          </w:p>
        </w:tc>
      </w:tr>
      <w:tr w:rsidR="00800BDD" w:rsidRPr="00704418" w:rsidTr="00395405">
        <w:tc>
          <w:tcPr>
            <w:tcW w:w="4543" w:type="dxa"/>
            <w:gridSpan w:val="4"/>
          </w:tcPr>
          <w:p w:rsidR="00800BDD" w:rsidRPr="00704418" w:rsidRDefault="00800BDD" w:rsidP="00395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Образование  </w:t>
            </w:r>
            <w:r w:rsidRPr="00704418">
              <w:rPr>
                <w:rFonts w:ascii="Times New Roman" w:hAnsi="Times New Roman"/>
                <w:i/>
                <w:sz w:val="24"/>
                <w:szCs w:val="24"/>
              </w:rPr>
              <w:t>высшее</w:t>
            </w:r>
          </w:p>
        </w:tc>
        <w:tc>
          <w:tcPr>
            <w:tcW w:w="4813" w:type="dxa"/>
            <w:gridSpan w:val="6"/>
          </w:tcPr>
          <w:p w:rsidR="00800BDD" w:rsidRPr="00704418" w:rsidRDefault="00800BDD" w:rsidP="00395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Стаж руководителя:   </w:t>
            </w:r>
            <w:r w:rsidRPr="00704418">
              <w:rPr>
                <w:rFonts w:ascii="Times New Roman" w:hAnsi="Times New Roman"/>
                <w:i/>
                <w:sz w:val="24"/>
                <w:szCs w:val="24"/>
              </w:rPr>
              <w:t>18 лет</w:t>
            </w:r>
          </w:p>
        </w:tc>
      </w:tr>
      <w:tr w:rsidR="00800BDD" w:rsidRPr="00704418" w:rsidTr="00395405">
        <w:tc>
          <w:tcPr>
            <w:tcW w:w="3791" w:type="dxa"/>
            <w:gridSpan w:val="3"/>
            <w:tcBorders>
              <w:right w:val="single" w:sz="4" w:space="0" w:color="auto"/>
            </w:tcBorders>
          </w:tcPr>
          <w:p w:rsidR="00800BDD" w:rsidRPr="00704418" w:rsidRDefault="00800BDD" w:rsidP="00395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Количество групп общеразвивающего вида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800BDD" w:rsidRPr="00704418" w:rsidRDefault="00800BDD" w:rsidP="0039540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04418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4106" w:type="dxa"/>
            <w:gridSpan w:val="5"/>
            <w:tcBorders>
              <w:right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Количество разновозрастных групп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800BDD" w:rsidRPr="00704418" w:rsidTr="00395405">
        <w:tc>
          <w:tcPr>
            <w:tcW w:w="9356" w:type="dxa"/>
            <w:gridSpan w:val="10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Программа развития ДОУ</w:t>
            </w:r>
          </w:p>
        </w:tc>
      </w:tr>
      <w:tr w:rsidR="00800BDD" w:rsidRPr="00704418" w:rsidTr="003841A6">
        <w:trPr>
          <w:trHeight w:val="415"/>
        </w:trPr>
        <w:tc>
          <w:tcPr>
            <w:tcW w:w="9356" w:type="dxa"/>
            <w:gridSpan w:val="10"/>
          </w:tcPr>
          <w:p w:rsidR="00800BDD" w:rsidRPr="00E9321D" w:rsidRDefault="00800BDD" w:rsidP="00B246DA">
            <w:pPr>
              <w:pStyle w:val="Body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21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Цель:</w:t>
            </w:r>
            <w:r w:rsidRPr="00E9321D">
              <w:rPr>
                <w:rFonts w:ascii="Times New Roman" w:hAnsi="Times New Roman"/>
                <w:sz w:val="24"/>
                <w:szCs w:val="24"/>
              </w:rPr>
              <w:t xml:space="preserve"> Реализация права каждого ребенка на качественное и доступное дошкольное образование, обеспечивающее равные стартовые возможности для полноценного физического и психического развития детей как основы их успешного обучения в школе.</w:t>
            </w:r>
          </w:p>
          <w:p w:rsidR="00800BDD" w:rsidRPr="00E9321D" w:rsidRDefault="00800BDD" w:rsidP="00B246DA">
            <w:pPr>
              <w:pStyle w:val="BodyText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321D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</w:p>
          <w:p w:rsidR="00800BDD" w:rsidRPr="00211E15" w:rsidRDefault="00800BDD" w:rsidP="00B246D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- Повышение качества образования на основе совершенствования технологий образования, через активное внедрение в воспитательно-образовательный процесс информационных технологий, организации инновационной деятельности в том числе Разработка и внедрение новых методов билингвального обучения;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E15">
              <w:rPr>
                <w:rFonts w:ascii="Times New Roman" w:hAnsi="Times New Roman"/>
                <w:color w:val="FF0000"/>
                <w:sz w:val="24"/>
                <w:szCs w:val="24"/>
              </w:rPr>
              <w:t>ГДЕ ФГОС?</w:t>
            </w:r>
          </w:p>
          <w:p w:rsidR="00800BDD" w:rsidRPr="00704418" w:rsidRDefault="00800BDD" w:rsidP="00B246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- Совершенствование административно-хозяйственной деятельности в ДОУ. Создание воспитательно -образовательных, коррекционно-развивающих и здоровьесберегающих условий в ДОУ для всех участников образовательного процесса, способствующих полноценному развитию и социализации дошкольника (обеспечение взаимодействия всех участников образовательного процесса для соответствия учреждения лицензионным требованиям, образовательным стандартам, требований к развивающей среде и т.д.); </w:t>
            </w:r>
          </w:p>
          <w:p w:rsidR="00800BDD" w:rsidRPr="00E9321D" w:rsidRDefault="00800BDD" w:rsidP="00B246DA">
            <w:pPr>
              <w:pStyle w:val="BodyText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321D">
              <w:rPr>
                <w:rFonts w:ascii="Times New Roman" w:hAnsi="Times New Roman"/>
                <w:sz w:val="24"/>
                <w:szCs w:val="24"/>
              </w:rPr>
              <w:t>- Расширение хозяйственной самостоятельности ДОУ через новый подход к формированию финансовых средств на развитие учреждения (оказание дополнительных платных образовательных и оздоровительных услуг)</w:t>
            </w:r>
          </w:p>
        </w:tc>
      </w:tr>
      <w:tr w:rsidR="00800BDD" w:rsidRPr="00704418" w:rsidTr="00395405">
        <w:tc>
          <w:tcPr>
            <w:tcW w:w="9356" w:type="dxa"/>
            <w:gridSpan w:val="10"/>
          </w:tcPr>
          <w:p w:rsidR="00800BDD" w:rsidRPr="00704418" w:rsidRDefault="00800BDD" w:rsidP="00395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  <w:r w:rsidRPr="007044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2017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/</w:t>
            </w:r>
            <w:r w:rsidRPr="007044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2020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 xml:space="preserve"> г. г.</w:t>
            </w:r>
          </w:p>
        </w:tc>
      </w:tr>
      <w:tr w:rsidR="00800BDD" w:rsidRPr="00704418" w:rsidTr="00EA6A8F">
        <w:trPr>
          <w:trHeight w:val="70"/>
        </w:trPr>
        <w:tc>
          <w:tcPr>
            <w:tcW w:w="9356" w:type="dxa"/>
            <w:gridSpan w:val="10"/>
            <w:tcBorders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800BDD" w:rsidRPr="00704418" w:rsidTr="00395405">
        <w:trPr>
          <w:trHeight w:val="280"/>
        </w:trPr>
        <w:tc>
          <w:tcPr>
            <w:tcW w:w="1757" w:type="dxa"/>
            <w:vMerge w:val="restart"/>
            <w:tcBorders>
              <w:top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Кадры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Ставка</w:t>
            </w:r>
          </w:p>
        </w:tc>
        <w:tc>
          <w:tcPr>
            <w:tcW w:w="2527" w:type="dxa"/>
            <w:gridSpan w:val="4"/>
            <w:tcBorders>
              <w:top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vMerge/>
            <w:tcBorders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Среднее специальное</w:t>
            </w: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СЗД</w:t>
            </w: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395405">
        <w:trPr>
          <w:trHeight w:val="33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0, 5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0, 5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руководитель: Филиповская О. Н. 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0, 5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руководитель: Савельева Н. В. 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Воспитатель татарского языка: Сулейманова А. М. 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Воспитатель: Батршина Н. Г.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Воспитатель: Логинова В. С.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C743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Воспитатель: </w:t>
            </w:r>
          </w:p>
          <w:p w:rsidR="00800BDD" w:rsidRPr="00704418" w:rsidRDefault="00800BDD" w:rsidP="00C743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Нургатина Г. Р.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Воспитатель:</w:t>
            </w:r>
          </w:p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Мухтарова Л. Б.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Воспитатель: Шолгина М. В.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Воспитатель: Бутина Р. П. 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Воспитатель: Васильева Л. С.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Находится на заочном обучении в ИЭУП</w:t>
            </w: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Воспитатель: Иванова Л. Н.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00BDD" w:rsidRPr="00704418" w:rsidTr="00395405">
        <w:trPr>
          <w:trHeight w:val="275"/>
        </w:trPr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Воспитатель: Залакова В. Х.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02" w:type="dxa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800BDD" w:rsidRPr="00704418" w:rsidRDefault="00800BDD" w:rsidP="00395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0BDD" w:rsidRPr="00A13461" w:rsidRDefault="00800BDD" w:rsidP="00C7438B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800BDD" w:rsidRDefault="00800BDD">
      <w:pPr>
        <w:rPr>
          <w:rFonts w:ascii="Times New Roman" w:hAnsi="Times New Roman"/>
          <w:b/>
          <w:sz w:val="24"/>
          <w:szCs w:val="24"/>
        </w:rPr>
      </w:pPr>
    </w:p>
    <w:p w:rsidR="00800BDD" w:rsidRDefault="00800BDD"/>
    <w:p w:rsidR="00800BDD" w:rsidRDefault="00800BDD"/>
    <w:p w:rsidR="00800BDD" w:rsidRDefault="00800BDD"/>
    <w:p w:rsidR="00800BDD" w:rsidRDefault="00800BDD"/>
    <w:p w:rsidR="00800BDD" w:rsidRDefault="00800BDD"/>
    <w:p w:rsidR="00800BDD" w:rsidRDefault="00800BDD"/>
    <w:p w:rsidR="00800BDD" w:rsidRDefault="00800BDD"/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Pr="003841A6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  <w:r w:rsidRPr="003841A6">
        <w:rPr>
          <w:rFonts w:ascii="Times New Roman" w:hAnsi="Times New Roman"/>
          <w:sz w:val="24"/>
          <w:szCs w:val="24"/>
        </w:rPr>
        <w:t xml:space="preserve">Утверждаю </w:t>
      </w:r>
    </w:p>
    <w:p w:rsidR="00800BDD" w:rsidRPr="003841A6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  <w:r w:rsidRPr="003841A6">
        <w:rPr>
          <w:rFonts w:ascii="Times New Roman" w:hAnsi="Times New Roman"/>
          <w:sz w:val="24"/>
          <w:szCs w:val="24"/>
        </w:rPr>
        <w:t>Заведующая МБДОУ «Ландыш»</w:t>
      </w:r>
    </w:p>
    <w:p w:rsidR="00800BDD" w:rsidRPr="003841A6" w:rsidRDefault="00800BDD" w:rsidP="00C7438B">
      <w:pPr>
        <w:pStyle w:val="ListParagraph"/>
        <w:jc w:val="right"/>
        <w:rPr>
          <w:rFonts w:ascii="Times New Roman" w:hAnsi="Times New Roman"/>
          <w:b/>
          <w:sz w:val="24"/>
          <w:szCs w:val="24"/>
        </w:rPr>
      </w:pPr>
      <w:r w:rsidRPr="003841A6">
        <w:rPr>
          <w:rFonts w:ascii="Times New Roman" w:hAnsi="Times New Roman"/>
          <w:sz w:val="24"/>
          <w:szCs w:val="24"/>
        </w:rPr>
        <w:t>Ведякина Н. М. ______________</w:t>
      </w:r>
      <w:r w:rsidRPr="003841A6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800BDD" w:rsidRPr="003841A6" w:rsidRDefault="00800BDD" w:rsidP="00C7438B">
      <w:pPr>
        <w:pStyle w:val="ListParagraph"/>
        <w:jc w:val="right"/>
        <w:rPr>
          <w:rFonts w:ascii="Times New Roman" w:hAnsi="Times New Roman"/>
          <w:b/>
          <w:sz w:val="24"/>
          <w:szCs w:val="24"/>
        </w:rPr>
      </w:pPr>
      <w:r w:rsidRPr="003841A6">
        <w:rPr>
          <w:rFonts w:ascii="Times New Roman" w:hAnsi="Times New Roman"/>
          <w:b/>
          <w:sz w:val="24"/>
          <w:szCs w:val="24"/>
        </w:rPr>
        <w:t>от  «_____»_______________ 20 ___ г.</w:t>
      </w:r>
    </w:p>
    <w:p w:rsidR="00800BDD" w:rsidRPr="003841A6" w:rsidRDefault="00800BDD" w:rsidP="00C7438B">
      <w:pPr>
        <w:pStyle w:val="ListParagraph"/>
        <w:jc w:val="right"/>
        <w:rPr>
          <w:rFonts w:ascii="Times New Roman" w:hAnsi="Times New Roman"/>
          <w:sz w:val="24"/>
          <w:szCs w:val="24"/>
        </w:rPr>
      </w:pPr>
    </w:p>
    <w:p w:rsidR="00800BDD" w:rsidRPr="003841A6" w:rsidRDefault="00800BDD" w:rsidP="00C7438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841A6">
        <w:rPr>
          <w:rFonts w:ascii="Times New Roman" w:hAnsi="Times New Roman"/>
          <w:b/>
          <w:bCs/>
          <w:color w:val="000000"/>
          <w:sz w:val="24"/>
          <w:szCs w:val="24"/>
        </w:rPr>
        <w:t>УПРАВЛЕНИЕ ОБРАЗОВАТЕЛЬНОЙ ДЕЯТЕЛЬНОСТЬЮ МБДОУ</w:t>
      </w:r>
    </w:p>
    <w:p w:rsidR="00800BDD" w:rsidRPr="003841A6" w:rsidRDefault="00800BDD" w:rsidP="00C7438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841A6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«</w:t>
      </w:r>
      <w:r w:rsidRPr="003841A6">
        <w:rPr>
          <w:rFonts w:ascii="Times New Roman" w:hAnsi="Times New Roman"/>
          <w:b/>
          <w:bCs/>
          <w:color w:val="000000"/>
          <w:sz w:val="24"/>
          <w:szCs w:val="24"/>
        </w:rPr>
        <w:t xml:space="preserve">НОВОШЕМИНСКИЙ ДЕТСКИЙ САД </w:t>
      </w:r>
      <w:r w:rsidRPr="003841A6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«</w:t>
      </w:r>
      <w:r w:rsidRPr="003841A6">
        <w:rPr>
          <w:rFonts w:ascii="Times New Roman" w:hAnsi="Times New Roman"/>
          <w:b/>
          <w:bCs/>
          <w:color w:val="000000"/>
          <w:sz w:val="24"/>
          <w:szCs w:val="24"/>
        </w:rPr>
        <w:t>ЛАНДЫШ</w:t>
      </w:r>
      <w:r w:rsidRPr="003841A6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 xml:space="preserve">» </w:t>
      </w:r>
      <w:r w:rsidRPr="003841A6">
        <w:rPr>
          <w:rFonts w:ascii="Times New Roman" w:hAnsi="Times New Roman"/>
          <w:b/>
          <w:bCs/>
          <w:color w:val="000000"/>
          <w:sz w:val="24"/>
          <w:szCs w:val="24"/>
        </w:rPr>
        <w:t>НА 2018/2019 УЧЕБНЫЙ ГОД</w:t>
      </w:r>
    </w:p>
    <w:p w:rsidR="00800BDD" w:rsidRPr="003841A6" w:rsidRDefault="00800BDD" w:rsidP="00C7438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00BDD" w:rsidRPr="003841A6" w:rsidRDefault="00800BDD" w:rsidP="00816B94">
      <w:pPr>
        <w:spacing w:after="0"/>
        <w:ind w:right="-282" w:firstLine="851"/>
        <w:jc w:val="both"/>
        <w:rPr>
          <w:rFonts w:ascii="Times New Roman" w:hAnsi="Times New Roman"/>
          <w:bCs/>
          <w:sz w:val="24"/>
          <w:szCs w:val="24"/>
        </w:rPr>
      </w:pPr>
      <w:r w:rsidRPr="003841A6">
        <w:rPr>
          <w:rFonts w:ascii="Times New Roman" w:hAnsi="Times New Roman"/>
          <w:b/>
          <w:sz w:val="24"/>
          <w:szCs w:val="24"/>
        </w:rPr>
        <w:t>Методическая тема:</w:t>
      </w:r>
      <w:r w:rsidRPr="003841A6">
        <w:rPr>
          <w:rFonts w:ascii="Times New Roman" w:hAnsi="Times New Roman"/>
          <w:sz w:val="24"/>
          <w:szCs w:val="24"/>
        </w:rPr>
        <w:t xml:space="preserve"> </w:t>
      </w:r>
      <w:r w:rsidRPr="003841A6">
        <w:rPr>
          <w:rFonts w:ascii="Times New Roman" w:hAnsi="Times New Roman"/>
          <w:bCs/>
          <w:sz w:val="24"/>
          <w:szCs w:val="24"/>
        </w:rPr>
        <w:t>«Педагогический потенциал, как условие повышения качества</w:t>
      </w:r>
      <w:r w:rsidRPr="003841A6">
        <w:rPr>
          <w:sz w:val="24"/>
          <w:szCs w:val="24"/>
        </w:rPr>
        <w:t xml:space="preserve"> </w:t>
      </w:r>
      <w:r w:rsidRPr="003841A6">
        <w:rPr>
          <w:rFonts w:ascii="Times New Roman" w:hAnsi="Times New Roman"/>
          <w:bCs/>
          <w:sz w:val="24"/>
          <w:szCs w:val="24"/>
        </w:rPr>
        <w:t>дошкольного образования в условиях реализации Федерального государственного образовательного стандарта дошкольного образования»</w:t>
      </w:r>
    </w:p>
    <w:p w:rsidR="00800BDD" w:rsidRPr="003841A6" w:rsidRDefault="00800BDD" w:rsidP="00816B94">
      <w:pPr>
        <w:spacing w:after="0"/>
        <w:ind w:right="-282" w:firstLine="851"/>
        <w:jc w:val="both"/>
        <w:rPr>
          <w:sz w:val="24"/>
          <w:szCs w:val="24"/>
        </w:rPr>
      </w:pPr>
    </w:p>
    <w:p w:rsidR="00800BDD" w:rsidRPr="003841A6" w:rsidRDefault="00800BDD" w:rsidP="00C7438B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3841A6">
        <w:rPr>
          <w:rFonts w:ascii="Times New Roman" w:hAnsi="Times New Roman"/>
          <w:b/>
          <w:sz w:val="24"/>
          <w:szCs w:val="24"/>
        </w:rPr>
        <w:t>Годовые задачи</w:t>
      </w:r>
      <w:r w:rsidRPr="003841A6">
        <w:rPr>
          <w:rFonts w:ascii="Times New Roman" w:hAnsi="Times New Roman"/>
          <w:sz w:val="24"/>
          <w:szCs w:val="24"/>
        </w:rPr>
        <w:t xml:space="preserve">:  </w:t>
      </w:r>
    </w:p>
    <w:p w:rsidR="00800BDD" w:rsidRPr="003841A6" w:rsidRDefault="00800BDD" w:rsidP="00A174FC">
      <w:pPr>
        <w:numPr>
          <w:ilvl w:val="0"/>
          <w:numId w:val="3"/>
        </w:numPr>
        <w:tabs>
          <w:tab w:val="left" w:pos="363"/>
        </w:tabs>
        <w:spacing w:after="0"/>
        <w:ind w:right="-284" w:firstLine="851"/>
        <w:jc w:val="both"/>
        <w:rPr>
          <w:sz w:val="24"/>
          <w:szCs w:val="24"/>
        </w:rPr>
      </w:pPr>
      <w:r w:rsidRPr="003841A6">
        <w:rPr>
          <w:rFonts w:ascii="Times New Roman" w:hAnsi="Times New Roman"/>
          <w:sz w:val="24"/>
          <w:szCs w:val="24"/>
        </w:rPr>
        <w:t>Продолжать работу по формированию физического здоровья и культурных навыков, обеспечивающих его совершенствование, укрепление и сохранение в будущем.</w:t>
      </w:r>
    </w:p>
    <w:p w:rsidR="00800BDD" w:rsidRPr="003841A6" w:rsidRDefault="00800BDD" w:rsidP="00A174FC">
      <w:pPr>
        <w:numPr>
          <w:ilvl w:val="0"/>
          <w:numId w:val="3"/>
        </w:numPr>
        <w:tabs>
          <w:tab w:val="left" w:pos="363"/>
        </w:tabs>
        <w:spacing w:after="0"/>
        <w:ind w:right="-284" w:firstLine="851"/>
        <w:jc w:val="both"/>
        <w:rPr>
          <w:sz w:val="24"/>
          <w:szCs w:val="24"/>
        </w:rPr>
      </w:pPr>
      <w:r w:rsidRPr="003841A6">
        <w:rPr>
          <w:rFonts w:ascii="Times New Roman" w:hAnsi="Times New Roman"/>
          <w:sz w:val="24"/>
          <w:szCs w:val="24"/>
        </w:rPr>
        <w:t>Продолжать работу по обучению дошкольников двум государственным языкам Республики Татарстан через использование УМК, ИКТ-технологий в разли</w:t>
      </w:r>
      <w:r>
        <w:rPr>
          <w:rFonts w:ascii="Times New Roman" w:hAnsi="Times New Roman"/>
          <w:sz w:val="24"/>
          <w:szCs w:val="24"/>
        </w:rPr>
        <w:t>чных видах детской деятельности в контексте ФГОС ДО.</w:t>
      </w:r>
    </w:p>
    <w:p w:rsidR="00800BDD" w:rsidRPr="00211E15" w:rsidRDefault="00800BDD" w:rsidP="00A174FC">
      <w:pPr>
        <w:numPr>
          <w:ilvl w:val="0"/>
          <w:numId w:val="3"/>
        </w:numPr>
        <w:tabs>
          <w:tab w:val="left" w:pos="363"/>
        </w:tabs>
        <w:spacing w:after="0"/>
        <w:ind w:right="-284" w:firstLine="851"/>
        <w:jc w:val="both"/>
        <w:rPr>
          <w:color w:val="FF0000"/>
          <w:sz w:val="24"/>
          <w:szCs w:val="24"/>
        </w:rPr>
      </w:pPr>
      <w:r w:rsidRPr="003841A6">
        <w:rPr>
          <w:rFonts w:ascii="Times New Roman" w:hAnsi="Times New Roman"/>
          <w:sz w:val="24"/>
          <w:szCs w:val="24"/>
        </w:rPr>
        <w:t>Содействовать развитию у детей дошкольного возраста способностей к техническому творчеству, предоставить возможность творческой самореализации посредством овладения конструированием и робототехникой, как условие успешного обучения в школе</w:t>
      </w:r>
      <w:r>
        <w:rPr>
          <w:rFonts w:ascii="Times New Roman" w:hAnsi="Times New Roman"/>
          <w:sz w:val="24"/>
          <w:szCs w:val="24"/>
        </w:rPr>
        <w:t>.</w:t>
      </w:r>
    </w:p>
    <w:p w:rsidR="00800BDD" w:rsidRDefault="00800BDD"/>
    <w:p w:rsidR="00800BDD" w:rsidRDefault="00800BDD"/>
    <w:p w:rsidR="00800BDD" w:rsidRDefault="00800BDD"/>
    <w:p w:rsidR="00800BDD" w:rsidRDefault="00800BDD"/>
    <w:p w:rsidR="00800BDD" w:rsidRDefault="00800BDD"/>
    <w:p w:rsidR="00800BDD" w:rsidRDefault="00800BDD"/>
    <w:p w:rsidR="00800BDD" w:rsidRDefault="00800BDD"/>
    <w:p w:rsidR="00800BDD" w:rsidRDefault="00800BDD"/>
    <w:p w:rsidR="00800BDD" w:rsidRDefault="00800BDD"/>
    <w:p w:rsidR="00800BDD" w:rsidRDefault="00800BDD"/>
    <w:p w:rsidR="00800BDD" w:rsidRDefault="00800BDD"/>
    <w:p w:rsidR="00800BDD" w:rsidRDefault="00800BDD"/>
    <w:p w:rsidR="00800BDD" w:rsidRDefault="00800BDD"/>
    <w:p w:rsidR="00800BDD" w:rsidRDefault="00800BDD"/>
    <w:p w:rsidR="00800BDD" w:rsidRDefault="00800BDD" w:rsidP="00816B94">
      <w:pPr>
        <w:spacing w:after="160" w:line="259" w:lineRule="auto"/>
      </w:pPr>
    </w:p>
    <w:p w:rsidR="00800BDD" w:rsidRDefault="00800BDD" w:rsidP="00816B9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  <w:sectPr w:rsidR="00800BD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0BDD" w:rsidRPr="002F7AF0" w:rsidRDefault="00800BDD" w:rsidP="002F7AF0">
      <w:pPr>
        <w:pStyle w:val="ListParagraph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F7AF0">
        <w:rPr>
          <w:rFonts w:ascii="Times New Roman" w:hAnsi="Times New Roman"/>
          <w:b/>
          <w:bCs/>
          <w:sz w:val="28"/>
          <w:szCs w:val="28"/>
        </w:rPr>
        <w:t>ПЛАН ОСНОВНЫХ МЕРОПРИЯТИЙ</w:t>
      </w:r>
      <w:r w:rsidRPr="002F7AF0">
        <w:rPr>
          <w:rFonts w:ascii="Times New Roman" w:hAnsi="Times New Roman"/>
          <w:sz w:val="20"/>
          <w:szCs w:val="20"/>
        </w:rPr>
        <w:t xml:space="preserve"> </w:t>
      </w:r>
      <w:r w:rsidRPr="002F7AF0">
        <w:rPr>
          <w:rFonts w:ascii="Times New Roman" w:hAnsi="Times New Roman"/>
          <w:b/>
          <w:bCs/>
          <w:sz w:val="28"/>
          <w:szCs w:val="28"/>
        </w:rPr>
        <w:t>НА 2018/2019 УЧЕБНЫЙ ГОД</w:t>
      </w: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43"/>
        <w:gridCol w:w="9640"/>
        <w:gridCol w:w="3309"/>
      </w:tblGrid>
      <w:tr w:rsidR="00800BDD" w:rsidRPr="008A6F7C" w:rsidTr="00704418">
        <w:trPr>
          <w:jc w:val="center"/>
        </w:trPr>
        <w:tc>
          <w:tcPr>
            <w:tcW w:w="2043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ПЕДАГОГАМИ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Педагогический совет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«Стратегия инновационных преобразований современной школы в достижении нового качества образования через управление ресурсами» (по итогам августовской конференции)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Заведующий Ведякина Н.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4D764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Подготовка карманного словаря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проектам УМК «Говорим по татарски»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837E24">
        <w:trPr>
          <w:trHeight w:val="70"/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Педагогический совет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«Здоровьесбережение – ключевой момент нового педагогического мышления. Повышение профессиональной компетенции педагогов в условиях ФГОС ДО»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Заведующий Ведякина Н.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Мастер – класс </w:t>
            </w:r>
            <w:r w:rsidRPr="008A6F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Популярные асаны для маленьких йогинов»,</w:t>
            </w:r>
            <w:r w:rsidRPr="008A6F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йоги как средство релаксации в работе с детьми дошкольного возраста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Воспитатель Нургатина Г. Р.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Мастер – класс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«Оздоровительный характер музыки»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Музыкальный руководитель Савельева Н.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Круглый стол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A6F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«Факторы повышения мотивации дошкольников к сохранению здоровья»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Воспитатель Васильева Л. С.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Консультация на информационных стендах в группах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A6F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«Аттестация педагогических работников ДОУ»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Старший воспитатель</w:t>
            </w:r>
          </w:p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1B5DF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Районный семинар для воспитателей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«Профессиональная компетентность педагогов ДОУ в формировании билингвизма у детей дошкольного возраста «Два языка – два крыла»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РОДИТЕЛЯМИ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Сбор общих сведений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семьях ДОУ. Выявление семей группы риска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Заявления от родителей на обучение детей татарскому языку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Анкетирование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«Адаптация в ДОУ»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 – психолог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День открытых дверей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«1 сентября»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Старший воспитатель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Сбор и сдача макулатуры в рамках акции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«Берегите дерево»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Старший воспитатель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Консультация на информационных стендах в группах </w:t>
            </w:r>
            <w:r w:rsidRPr="008A6F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«Игровые приемы обучения дошкольников татарскому языку»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Родительское собрание  (групповое)</w:t>
            </w:r>
          </w:p>
          <w:p w:rsidR="00800BDD" w:rsidRPr="007825C2" w:rsidRDefault="00800BDD" w:rsidP="0060762A">
            <w:pPr>
              <w:numPr>
                <w:ilvl w:val="3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825C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«Играя изучаем татарский язык» (средняя группа)</w:t>
            </w:r>
          </w:p>
          <w:p w:rsidR="00800BDD" w:rsidRPr="008A6F7C" w:rsidRDefault="00800BDD" w:rsidP="00B23FBE">
            <w:pPr>
              <w:numPr>
                <w:ilvl w:val="3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«Движение и речь» (младшая  группа)</w:t>
            </w:r>
          </w:p>
          <w:p w:rsidR="00800BDD" w:rsidRPr="008A6F7C" w:rsidRDefault="00800BDD" w:rsidP="00B23FBE">
            <w:pPr>
              <w:numPr>
                <w:ilvl w:val="3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«Музыкальное воспитание в д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омашних 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иях или как развить любовь к музыке»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(старшая группа)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60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60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М.;</w:t>
            </w:r>
          </w:p>
          <w:p w:rsidR="00800BDD" w:rsidRPr="008A6F7C" w:rsidRDefault="00800BDD" w:rsidP="0060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Учитель – логопед </w:t>
            </w:r>
          </w:p>
          <w:p w:rsidR="00800BDD" w:rsidRPr="008A6F7C" w:rsidRDefault="00800BDD" w:rsidP="0060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Садрутдинова Р. А.;</w:t>
            </w:r>
          </w:p>
          <w:p w:rsidR="00800BDD" w:rsidRPr="008A6F7C" w:rsidRDefault="00800BDD" w:rsidP="0060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Муз. руководитель</w:t>
            </w:r>
          </w:p>
          <w:p w:rsidR="00800BDD" w:rsidRPr="008A6F7C" w:rsidRDefault="00800BDD" w:rsidP="00B23F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Савельева Н. В.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ВОСПИТАННИКАМИ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Конкурс фестиваля детско юношеского театра среди детей МБДОУ «Новошешминский детский сад «Ландыш»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Музыкальное развлечение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«Проделки Ёжика и Боровичка»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(ясельная, младшая группа)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Музыкальный руководитель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Филиповская О. Н.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Музыкальное развлечение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 гостях у старичка Лесовичка»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(средняя группа)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Музыкальный руководитель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Савельева Н.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Викторина по ПДД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«Веселый перекресток»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(старшая группа)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Воспитатели групп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Шолгина М.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Турнир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«Школа светофорных наук»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(подготовительная группа)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Воспитатели групп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Батршина Н. Г.,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Мухтарова Л. Б.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Диагностика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«Педагогический мониторинг»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 xml:space="preserve"> (кроме ясельной группы)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«Речевое развитие»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Воспитатели групп;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Учитель – логопед Садрутдинова Р. А. 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Районный  </w:t>
            </w:r>
            <w:r w:rsidRPr="008A6F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этап  республиканского фестиваля детских юношеских театров 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среди дошкольников  ДОУ НМР</w:t>
            </w:r>
            <w:r w:rsidRPr="008A6F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по плану РОО на базе МБДОУ «Новошешминский д.с. «Ландыш»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483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483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53581C">
        <w:trPr>
          <w:trHeight w:val="221"/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ПЕДАГОГАМИ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Районный мастер – класс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«Интерактивные игры, как средство повышения мотивации дошкольников к изучению татарского языка» 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Круглый стол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«Организация профессиональных проб детей старшего дошкольного возраста как условие успешной социализации в соответствии ФГОС ДО»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Воспитатель Шолгина М.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Муниципальный конкурс на базе Новошешминской гимназии «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Молодой педагог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 – психолог Гимадеева М. А.</w:t>
            </w:r>
          </w:p>
        </w:tc>
      </w:tr>
      <w:tr w:rsidR="00800BDD" w:rsidRPr="008A6F7C" w:rsidTr="00A174FC">
        <w:trPr>
          <w:trHeight w:val="579"/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Муниципальный этап Республиканского конкурса </w:t>
            </w:r>
            <w:r w:rsidRPr="008A6F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«Воспитатель года Республики Татарстан - 2019»</w:t>
            </w:r>
            <w:r w:rsidRPr="008A6F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на базе МБДОУ «Новошешминский д. с. «Ландыш»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Воспитатель Залакова В. Х.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4013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Консультация на информационных стендах в группах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A6F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«Особенности организации разных форм музыкальной деятельности в музыкально-эстетическом воспитании дошкольников» 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Музыкальный руководитель Филиповская О. Н.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базе МБДОУ «Ерыклинский детский сад «Йолдыз» Новошешминского района (для руководителей) по плану РОО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выступление «Духовно – нравственное воспитание детей дошкольного возраста через взаимодействие ДОУ с музеем»  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Заведующий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Ведякина Н.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Муниципальный конкурс по плану РОО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«Музей в чемодане» 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Воспитатели Нургатина Г. Р., Залакова В. Х.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РОДИТЕЛЯМИ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Консультация на информационных стендах в группах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«Возрастные психологические особенности детей от 2 до 7 лет»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 – психолог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Консультация  в группах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«Балалар бакчасында татар телен өйрәнгәндә бармак уеннарын куллану»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ab/>
              <w:t xml:space="preserve"> 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Воспитатель Мухтарова Л. Б.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4839D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Анкетирование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«Удовлетворенность родителей работой ДОУ»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 – психолог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Развлекательное мероприятие «Переведи»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483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483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Общее родительское собрание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«Формирование компетентности родителей в вопросах воспитания  детей»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7825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Заведующий </w:t>
            </w:r>
          </w:p>
          <w:p w:rsidR="00800BDD" w:rsidRDefault="00800BDD" w:rsidP="007825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Ведякина Н. М.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:rsidR="00800BDD" w:rsidRDefault="00800BDD" w:rsidP="007825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Старший воспитатель</w:t>
            </w:r>
          </w:p>
          <w:p w:rsidR="00800BDD" w:rsidRPr="008A6F7C" w:rsidRDefault="00800BDD" w:rsidP="007825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ВОСПИТАННИКАМИ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Концерт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«Милые бабушки и дедушки», посвященный ко Дню пожилого человека»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(средняя, старшая, подготовительная 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Музыкальный руководитель Савельева Н.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гостиная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«Профессии в музыкальной среде»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(подготовительная группа)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Музыкальный руководитель Савельева Н.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Утренник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«Осенний бал»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(все возрастные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Музыкальные руководители Савельева Н. В., Филиповская О. Н.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4839D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Диагностика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«Освоение русскоязычными детьми программы «»Говорим по татарски»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Районный детский творческий конкурса по плану РОО</w:t>
            </w:r>
            <w:r w:rsidRPr="008A6F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"Осенний марафон" 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Воспитатели Мухтарова Л. Б., Логинова В. С.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ПЕДАГОГАМИ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Педагогический совет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«Создание   педагогических   условий   для   развития   конструирования   и   моделирования</w:t>
            </w:r>
            <w:r w:rsidRPr="008A6F7C">
              <w:rPr>
                <w:color w:val="000000"/>
                <w:sz w:val="20"/>
                <w:szCs w:val="20"/>
              </w:rPr>
              <w:t xml:space="preserve">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дошкольников»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Заведующий Ведякина Н.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Консультация на информационных стендах в группах </w:t>
            </w:r>
            <w:r w:rsidRPr="008A6F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«Использование сказок как средство развития речи детей дошкольного возраста»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 – логопед Садрутдинова Р.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4839D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Конкурс по ДОУ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«Лучший познавательный лэпбук по УМК» 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483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Старший воспитатель Гимадеева М. А.; Воспитатель по обучению татарскому языку </w:t>
            </w:r>
          </w:p>
          <w:p w:rsidR="00800BDD" w:rsidRPr="008A6F7C" w:rsidRDefault="00800BDD" w:rsidP="00483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 базе МБДОУ «Тубылгытауский детский сад «Тургай» (для воспитателей) по плану РОО по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обеспечению преемственности дошкольного начального образования в условии реализации ФГОС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Опыт взаимодействия педагогов дошкольного и начального образования по формированию предпосылок учебной деятельности в условиях ФГОС» - участие в творческой выставке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Нургатина Г. Р., М. В. Шолгина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РОДИТЕЛЯМИ</w:t>
            </w:r>
          </w:p>
        </w:tc>
      </w:tr>
      <w:tr w:rsidR="00800BDD" w:rsidRPr="008A6F7C" w:rsidTr="00704418">
        <w:trPr>
          <w:trHeight w:val="555"/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День открытых дверей – Выставка поделок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«Очумелые ручки»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(средняя, 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483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Старший воспитатель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E15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Разработка памяток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«Закрепление словарного минимума, предусмотренного УМК «Говорим по татарски» родителями в игровой,</w:t>
            </w:r>
            <w:r w:rsidRPr="008A6F7C">
              <w:rPr>
                <w:color w:val="000000"/>
                <w:sz w:val="24"/>
                <w:szCs w:val="24"/>
              </w:rPr>
              <w:t xml:space="preserve">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познавательной и речевой деятельности детей»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Консультация на информационных стендах в группах </w:t>
            </w:r>
            <w:r w:rsidRPr="008A6F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«Изготовление игр на развитие дыхания из бросового материала»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 – логопед Садрутдинова Р. А.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ВОСПИТАННИКАМИ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Конкурс по ДОУ</w:t>
            </w:r>
            <w:r w:rsidRPr="008A6F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робототехника «Наши помощники» </w:t>
            </w:r>
            <w:r w:rsidRPr="008A6F7C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(подготовительная группа)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Воспитатель Залакова В. Х.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 - досуговое мероприятие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«День здоровья»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(все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A95E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Воспитатели групп Шолгина М. В., Иванова Л. Н., Залакова В. Х., Батршина Н. Г., Мухтарова Л. Б., Бутина Р. П.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w w:val="99"/>
                <w:sz w:val="24"/>
                <w:szCs w:val="24"/>
              </w:rPr>
              <w:t>Музыкальное развлечение</w:t>
            </w:r>
            <w:r w:rsidRPr="008A6F7C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 xml:space="preserve"> «Мамочка родная» посвященное дню матери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(все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Музыкальные руководители Савельева Н. В., Филиповская О. Н.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w w:val="99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w w:val="99"/>
                <w:sz w:val="24"/>
                <w:szCs w:val="24"/>
              </w:rPr>
              <w:t xml:space="preserve">Развлекательное мероприятие </w:t>
            </w:r>
            <w:r w:rsidRPr="008A6F7C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«</w:t>
            </w:r>
            <w:r w:rsidRPr="008A6F7C">
              <w:rPr>
                <w:rFonts w:ascii="Times New Roman" w:hAnsi="Times New Roman"/>
                <w:color w:val="000000"/>
                <w:w w:val="99"/>
                <w:sz w:val="24"/>
                <w:szCs w:val="24"/>
                <w:lang w:val="tt-RU"/>
              </w:rPr>
              <w:t>Сөмбелә</w:t>
            </w:r>
            <w:r w:rsidRPr="008A6F7C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483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483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ПЕДАГОГАМИ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Конкурс среди воспитателей МБДОУ «Новошешминский детский сад «Ландыш»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«Я говорю и работаю по-татарски - 2018»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483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483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М.; Старший воспитатель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Мастер – класс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A6F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«Веселый язычок»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 – логопед Садрутдинова Р.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Круглый стол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«Изучаем татарский язык по УМК «Говорим по татарски»,</w:t>
            </w:r>
            <w:r w:rsidRPr="008A6F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по средствам игровых технологий»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этап</w:t>
            </w:r>
            <w:r w:rsidRPr="008A6F7C">
              <w:rPr>
                <w:rStyle w:val="50"/>
                <w:rFonts w:ascii="Times New Roman" w:hAnsi="Times New Roman"/>
                <w:color w:val="000000"/>
                <w:sz w:val="24"/>
                <w:szCs w:val="24"/>
              </w:rPr>
              <w:t xml:space="preserve"> республиканского конкурса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профессионального  мастерства русскоязычных воспитателей  «Я говорю и работаю по-татарски - 2018» среди русскоязычных педагогов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8A6F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 базе МБДОУ «Новошешминский д. с. «Ландыш»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Воспитатель Шолгина М.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Муниципальный конкурс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«Лучший новогодний участок»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Заведующий Ведякина Н.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базе МБДОУ «Новошешминский детский сад «Теремок»</w:t>
            </w:r>
            <w:r w:rsidRPr="008A6F7C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 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Новошешминского района (для воспитателей)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плану РОО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«Использование современных технологий по обучению детей правилам безопасного поведения на дорогах в условиях реализации ФГОС ДО»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Иванова Л. Н.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РОДИТЕЛЯМИ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Выставка новогодних игрушек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«Мастерская Деда Мороза»</w:t>
            </w:r>
          </w:p>
        </w:tc>
        <w:tc>
          <w:tcPr>
            <w:tcW w:w="3309" w:type="dxa"/>
            <w:vAlign w:val="center"/>
          </w:tcPr>
          <w:p w:rsidR="00800BDD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Воспитатели грцпп</w:t>
            </w:r>
          </w:p>
          <w:p w:rsidR="00800BDD" w:rsidRPr="00CB0963" w:rsidRDefault="00800BDD" w:rsidP="00CB09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Иванова Л. Н., Логинова В. С., Шолгина М. В., Мухтарова Л. Б.,Залакова В. Х., Федорова Н.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Консультация на информационных стендах в группах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«Памятка родителям будущих первоклассников»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Педагог – психолог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Анкетирование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«Питание в образовательном учреждении»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Мед. сестра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Хоснуллина И.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День открытых дверей –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просмотр занятий с элементами УМК «Говорим по татарски»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86C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86C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B078A3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B078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Родительское собрание (групповое)</w:t>
            </w:r>
          </w:p>
          <w:p w:rsidR="00800BDD" w:rsidRPr="008A6F7C" w:rsidRDefault="00800BDD" w:rsidP="00B078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- «Образовательное пространство в ДОУ»</w:t>
            </w:r>
          </w:p>
          <w:p w:rsidR="00800BDD" w:rsidRPr="008A6F7C" w:rsidRDefault="00800BDD" w:rsidP="00B078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- «Дидактические игры в обучении детей 5 – 6 лет татарскому языку»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(для родителей воспитанников старшей группы)</w:t>
            </w:r>
          </w:p>
          <w:p w:rsidR="00800BDD" w:rsidRPr="008A6F7C" w:rsidRDefault="00800BDD" w:rsidP="00B078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- «Бережем здоровье с детства, или 10 заповедей здоровья»</w:t>
            </w:r>
          </w:p>
          <w:p w:rsidR="00800BDD" w:rsidRPr="008A6F7C" w:rsidRDefault="00800BDD" w:rsidP="00B078A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- «Сенсорное воспитание – фундамент умственного развития ребенка» (для ясельной, младшей групп)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B07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800BDD" w:rsidRPr="008A6F7C" w:rsidRDefault="00800BDD" w:rsidP="00B07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Н. М. Ведякина;</w:t>
            </w:r>
          </w:p>
          <w:p w:rsidR="00800BDD" w:rsidRPr="008A6F7C" w:rsidRDefault="00800BDD" w:rsidP="00B07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по обучению татарскому языку</w:t>
            </w:r>
          </w:p>
          <w:p w:rsidR="00800BDD" w:rsidRPr="008A6F7C" w:rsidRDefault="00800BDD" w:rsidP="00B07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А. М. Сулейманова;</w:t>
            </w:r>
          </w:p>
          <w:p w:rsidR="00800BDD" w:rsidRPr="008A6F7C" w:rsidRDefault="00800BDD" w:rsidP="00B07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Мед. сестра</w:t>
            </w:r>
          </w:p>
          <w:p w:rsidR="00800BDD" w:rsidRPr="008A6F7C" w:rsidRDefault="00800BDD" w:rsidP="00B07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И. М. Хоснуллна;</w:t>
            </w:r>
          </w:p>
          <w:p w:rsidR="00800BDD" w:rsidRPr="008A6F7C" w:rsidRDefault="00800BDD" w:rsidP="00B07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Педагог – психолог</w:t>
            </w:r>
          </w:p>
          <w:p w:rsidR="00800BDD" w:rsidRPr="008A6F7C" w:rsidRDefault="00800BDD" w:rsidP="00B07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М. А. Гимадеева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С ВОСПИТАННИКАМИ 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Спортивно - досуговое мероприятие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«Проделки снеговика»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(младшая, средняя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Воспитатели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Бутина Р. П., Иванова Л. Н., Мухтарова Л. Б.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Спортивно - досуговое мероприятие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«Малые зимние олимпийский игры»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Воспитатели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Логинова В. С., Мухтарова Л. Б., Шолгина М.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Мероприятие «День неизвестного солдата»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Музыкальный руководитель Савельева Н.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Утренник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«Новогодний маскарад»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(во всех группах)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Музыкальные руководители Савельева Н. В., Филиповская О. Н.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ПЕДАГОГАМИ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Мастер – класс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«Рисование – самый лучший способ самовыражения»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Педагог – психолог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1B7C6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Консультация на информационных стендах в группах </w:t>
            </w:r>
            <w:r w:rsidRPr="008A6F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«Развитие творческого потенциала детей в процессе проведения музыкально-дидактических игр»</w:t>
            </w:r>
            <w:r w:rsidRPr="008A6F7C">
              <w:rPr>
                <w:color w:val="000000"/>
              </w:rPr>
              <w:t xml:space="preserve"> 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Музыкальные руководители Савельева Н.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Тестирование  воспитателей по УМК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плану РОО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«Билингвальное образование» 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РОДИТЕЛЯМИ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Конкурс по ДОУ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«Самая лучшая профессия» (презентация)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Старший воспитатель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Консультация на информационных стендах в группах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«У природы нет плохой погоды…»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Мед. сестра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Хоснуллина И. М.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С ВОСПИТАННИКАМИ 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Развлекательное мероприятие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«Встреча с интересным людьми»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Воспитатели групп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Шолгина М. В., Логинова В. С., Мухтарова Л. Б. 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20639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Выставка детских рисунков в рамках ЭРС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«Национальный узор» (старшая, подготовительная группы) на базовой площадке МБДОУ «Новошешминский детский сад «Ландыш» по ФГОС </w:t>
            </w:r>
          </w:p>
          <w:p w:rsidR="00800BDD" w:rsidRPr="008A6F7C" w:rsidRDefault="00800BDD" w:rsidP="0020639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МБОУ «Азеевская начальная школа-детский сад Н м района РТ»</w:t>
            </w:r>
          </w:p>
          <w:p w:rsidR="00800BDD" w:rsidRPr="008A6F7C" w:rsidRDefault="00800BDD" w:rsidP="0020639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«Акбуринский детский сад «Кояшкай» Н м района РТ» </w:t>
            </w:r>
          </w:p>
          <w:p w:rsidR="00800BDD" w:rsidRPr="008A6F7C" w:rsidRDefault="00800BDD" w:rsidP="002063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«Новошешминский детский сад  присмотра и оздоровления «Крепыш» Новошешминского муниципального района РТ» </w:t>
            </w:r>
          </w:p>
          <w:p w:rsidR="00800BDD" w:rsidRPr="008A6F7C" w:rsidRDefault="00800BDD" w:rsidP="002063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 «Новошешминская начальная школа - детский сад Новошешминского муниципального района РТ» </w:t>
            </w:r>
          </w:p>
          <w:p w:rsidR="00800BDD" w:rsidRPr="008A6F7C" w:rsidRDefault="00800BDD" w:rsidP="002063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«Просто-Челнинский детский сад «Кояшкай» Н м района РТ» </w:t>
            </w:r>
          </w:p>
          <w:p w:rsidR="00800BDD" w:rsidRPr="008A6F7C" w:rsidRDefault="00800BDD" w:rsidP="002063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 «Чертушкинская начальная школа - детский сад Н м района РТ» </w:t>
            </w:r>
          </w:p>
          <w:p w:rsidR="00800BDD" w:rsidRPr="008A6F7C" w:rsidRDefault="00800BDD" w:rsidP="002063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МБДОУ «Шахмайкинский  детский сад «Ромашка» Н м района РТ»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Диагностика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«Речевое развитие»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 – логопед Садрутдинова Р. А.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ПЕДАГОГАМИ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Февраль 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Педагогический совет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«Формирование представлений детей о профессиях с использованием современных технологий обучения дошкольников в соответствии с ФГОС ДО»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Заведующий Ведякина Н.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Конкурс по ДОУ «Парад профессий»:</w:t>
            </w:r>
            <w:r w:rsidRPr="008A6F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презентация профессий: развивающая среда, костюмы, атрибутика, пособия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Старший воспитатель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Консультация на информационных стендах в группах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Балаларны татар халкының, йөлалары, бәйрәмнәре үрнәгендә тәрбияләрү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Воспитатель Мухтарова Л. Б.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базе МБДОУ «Чебоксарский детский сад «Колосок» Новошешминского района (для воспитателей)   по плану РОО по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обеспечению преемственности дошкольного начального образования «Преемственность дошкольного и начального общего образования в условиях реализации ФГОС»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Федорова Н.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6E2C5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Районный конкурс на базе МБДОУ «Новошешминский детский сад «Ландыш»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«Дружба народов», демонстрация костюмов народов Поволжья 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86C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86C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РОДИТЕЛЯМИ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День открытых дверей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«Играя учимся»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Старший воспитатель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Консультация на информационных стендах в группах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«Десять заповедей здоровья»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Мед. сестра Холина Н.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Консультация на информационных стендах в группах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«Я компетентный родитель – татарский язык изучать легко»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trHeight w:val="243"/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Конкурс по ДОУ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«Игрушка своими рукам – народная роспись»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Старший воспитатель Гимадеева М. А.</w:t>
            </w:r>
          </w:p>
        </w:tc>
      </w:tr>
      <w:tr w:rsidR="00800BDD" w:rsidRPr="008A6F7C" w:rsidTr="00704418">
        <w:trPr>
          <w:trHeight w:val="243"/>
          <w:jc w:val="center"/>
        </w:trPr>
        <w:tc>
          <w:tcPr>
            <w:tcW w:w="2043" w:type="dxa"/>
            <w:vAlign w:val="center"/>
          </w:tcPr>
          <w:p w:rsidR="00800BDD" w:rsidRPr="008A6F7C" w:rsidRDefault="00800BDD" w:rsidP="00CB09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CB09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Музыкально – спортивный досуг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«День защитника Отечества»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(все возрастные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CB0963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Музыкальные руководители Савельева Н. В., Филиповская О. Н.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ВОСПИТАННИКАМИ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Музыкально – спортивный досуг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«День защитника Отечества»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(все возрастные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Музыкальные руководители Савельева Н. В., Филиповская О. Н.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рамках международного дня родного языка конкурс по ДОУ юных чтецов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«Родной язык – мое богатство»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Музыкально – развлекательный досуг «Масленица»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(средняя, cтаршая,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Музыкальный руководитель Савельева Н. В.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ПЕДАГОГАМИ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Март 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Круглый стол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«Экологическое образование современных детей»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Воспитатель Федорова Н.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Консультация на информационных стендах в группах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«Этапы формирования правильной речи или когда бить тревогу»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 – психолог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86CF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Конкурс защиты проектов по УМК «Говорим по татарски» среди воспитателей МБДОУ «Новаошешминский детский сад «Ландыш» 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М.;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Старший воспитатель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базе МБДОУ «Новошешминский детский сад  «Золотой ключик»</w:t>
            </w:r>
            <w:r w:rsidRPr="008A6F7C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 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Новошешминского района (для руководителей) по плану РОО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билингвального образования в ДОУ на современном этапе воспитания и обучения дошкольников»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базе МБДОУ  «Краснооктябрьский детский сад  «Солнышко» Новошешминского района (для воспитателей)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«Устное народное творчество как средство развития речи детей дошкольного возраста»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Шолгина М.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</w:rPr>
              <w:t>Муниципальный этап</w:t>
            </w:r>
            <w:r w:rsidRPr="008A6F7C">
              <w:rPr>
                <w:rStyle w:val="50"/>
                <w:rFonts w:ascii="Times New Roman" w:hAnsi="Times New Roman"/>
                <w:color w:val="000000"/>
              </w:rPr>
              <w:t xml:space="preserve"> республиканского конкурса</w:t>
            </w:r>
            <w:r w:rsidRPr="008A6F7C">
              <w:rPr>
                <w:rFonts w:ascii="Times New Roman" w:hAnsi="Times New Roman"/>
                <w:color w:val="000000"/>
              </w:rPr>
              <w:t xml:space="preserve"> «Лучший билингвальный детский сад» среди ДОУ  по плану РОО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Заведующий Ведякина Н. М.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РОДИТЕЛЯМИ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Выставка поделок и рисунков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 гости к Акбаю и Мяу – Акбай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белән Мияуга кунакка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Консультация на информационных стендах в группах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«Роль семьи в развитие речи ребенка на разных этапах ее становления»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 – логопед Садрутдиновва Р. А.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ВОСПИТАННИКАМИ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Март 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Развлекательное мероприятие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«Весенний подарок»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(все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Музыкальные руководители Савельева Н. В., Филиповская О. Н.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Конкурс чтецов по ДОУ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«Вернисаж профессий»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Старший воспитатель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Досуговое мероприятие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«Науруз»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(средняя, 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Музыкальный вечер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посвященный Салиху Сайдашеву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(средняя, 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Музыкальные руководители Савельева Н.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конкурс исследовательских работ и проектов детей старшего дошкольного возраста «Свои мир познаем сами» в рамках УМКа</w:t>
            </w:r>
            <w:r w:rsidRPr="008A6F7C">
              <w:rPr>
                <w:color w:val="000000"/>
                <w:sz w:val="24"/>
                <w:szCs w:val="24"/>
              </w:rPr>
              <w:t xml:space="preserve">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на базе МБДОУ «Новошешминский детский сад «Ландыш»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Воспитатель по обучению детей татарскому языку 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ПЕДАГОГАМИ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Мастер – класс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«Профилактика эмоционального выгорания педагога»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 – психолог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Круглый стол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«Система работы по ознакомлению детей дошкольного возраста с правилами дорожного движения»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Воспитатель Батршина Н. Г.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Консультация на информационных стендах в группах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«Развитие речи у дошкольников в системе «Каждый ребенок - музыкант»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Музыкальный руководитель Савельева Н. В.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A92D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базе МБДОУ научно – практическая конференция «Новошешминский детский сад «Ландыш »</w:t>
            </w:r>
            <w:r w:rsidRPr="008A6F7C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 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Новошешминского района (для воспитателей) по плану РОО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«Особенности организации образовательной деятельности с учетом ЭРС в соответствии с ФГОС ДО»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A92D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Старший воспитатель Гимадеева М. А.; Воспитатель по обучению татарскому языку </w:t>
            </w:r>
          </w:p>
          <w:p w:rsidR="00800BDD" w:rsidRPr="008A6F7C" w:rsidRDefault="00800BDD" w:rsidP="00A92D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РОДИТЕЛЯМИ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День открытых дверей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«Вместе за руку держась, к знаниям стремимся»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Старший воспитатель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Турнир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«Всех скороговорк не перескороговоришь, не перевыскороговоришь»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 – логопед Садрутдинова Р.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Консультация на информационных стендах в группах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«Ранняя профориентация с детьми дошкольного возраста»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 – психолог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Развлекательное мероприятие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«Путешествие по произведениям Г. Тукая»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A92D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A92D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Родительское собрание (групповое)</w:t>
            </w:r>
          </w:p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«Скоро лето, как делать его безопасным»</w:t>
            </w:r>
          </w:p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«Я знаю татарский язык – подводим итоги» (подготовительная группа)</w:t>
            </w:r>
          </w:p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«Готов ли Ваш ребенок к школе» (подготовительная группа)</w:t>
            </w:r>
          </w:p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«Логопед рекомендует…» (младшая группа)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2651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Заведующий Н. М. Ведякина</w:t>
            </w:r>
          </w:p>
          <w:p w:rsidR="00800BDD" w:rsidRPr="008A6F7C" w:rsidRDefault="00800BDD" w:rsidP="002651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2651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М.;</w:t>
            </w:r>
          </w:p>
          <w:p w:rsidR="00800BDD" w:rsidRPr="008A6F7C" w:rsidRDefault="00800BDD" w:rsidP="002651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Педагог – психолог </w:t>
            </w:r>
          </w:p>
          <w:p w:rsidR="00800BDD" w:rsidRPr="008A6F7C" w:rsidRDefault="00800BDD" w:rsidP="002651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М. А. Гимадеева;</w:t>
            </w:r>
          </w:p>
          <w:p w:rsidR="00800BDD" w:rsidRPr="008A6F7C" w:rsidRDefault="00800BDD" w:rsidP="002651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 – логопед Садрутдинова Р. А.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ВОСПИТАННИКАМИ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DE5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Диагностика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«Освоение русскоязычными детьми программы «Говорим по татарски»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(старшая, подготовительная группы)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«Педагогический мониторинг»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(кроме ясельной группы)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«Стартовая диагностика»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(подготовительная группа)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«Речевое развитие»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средняя,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Сулейманова А. М.;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 – психолог Гимадеева М. А.; Воспитатели групп;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 – логопед Садрутдинова Р. А.</w:t>
            </w:r>
          </w:p>
        </w:tc>
      </w:tr>
      <w:tr w:rsidR="00800BDD" w:rsidRPr="008A6F7C" w:rsidTr="001B5DF9">
        <w:trPr>
          <w:trHeight w:val="841"/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 развлечение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посвященное дню космонавтики «Мы ребята - космонавты»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Воспитатели групп</w:t>
            </w:r>
          </w:p>
          <w:p w:rsidR="00800BDD" w:rsidRPr="008A6F7C" w:rsidRDefault="00800BDD" w:rsidP="00A95E9B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Шолгина М. В., Колесникова И. И., Батршина Н. Г.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Развлечение на экологическую тему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«День земли»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(все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A92D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Конкурс чтецов среди воспитанников МБДОУ «Новошщешминский сад «Ландыш»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Халык шагыйре Г. Тукай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(старшая, подготовтельная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Выставка в рамках конкурса 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Халык шагыйре Г. Тукай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детских рисунков по сказкам Тукая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(средняя, старшая, подготовительня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Style w:val="50"/>
                <w:rFonts w:ascii="Times New Roman" w:hAnsi="Times New Roman"/>
                <w:b/>
                <w:color w:val="000000"/>
                <w:sz w:val="24"/>
                <w:szCs w:val="24"/>
              </w:rPr>
              <w:t>Районный конкурс чтецов</w:t>
            </w:r>
            <w:r w:rsidRPr="008A6F7C">
              <w:rPr>
                <w:rStyle w:val="50"/>
                <w:rFonts w:ascii="Times New Roman" w:hAnsi="Times New Roman"/>
                <w:color w:val="000000"/>
                <w:sz w:val="24"/>
                <w:szCs w:val="24"/>
              </w:rPr>
              <w:t xml:space="preserve"> имени Г. Тукая</w:t>
            </w:r>
            <w:r w:rsidRPr="008A6F7C">
              <w:rPr>
                <w:rStyle w:val="50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среди  дошкольников ДОУ района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DE57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DE57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Align w:val="center"/>
          </w:tcPr>
          <w:p w:rsidR="00800BDD" w:rsidRPr="008A6F7C" w:rsidRDefault="00800BDD" w:rsidP="00CB09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CB09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Развлекательное мероприятие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«Путешествие по произведениям Г. Тукая»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CB09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CB09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Сулейманова А. М.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С ПЕДАГОГАМИ 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Педагогический совет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«Итоги работы ДОУ в 2018/2019 уч. г.»; «Утверждение ЛОП»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Заведующий Ведякина Н. М.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Круглый стол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«Результаты работы по формированию правильной речи у детей»; «Результаты стартовой диагностики»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(подготовительная группа)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 – логопед Садрутдинова Р. А.,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 – психолог Гимадеева М.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Консультация на информационных стендах в группах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«Сенсорно – интегративная логотерапия»                     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 – логопед Садрутдинова Р. А.</w:t>
            </w:r>
          </w:p>
        </w:tc>
      </w:tr>
      <w:tr w:rsidR="00800BDD" w:rsidRPr="008A6F7C" w:rsidTr="00FE15F1">
        <w:trPr>
          <w:trHeight w:val="70"/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1B5DF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Районный семинар на базе МБДОУ «Новошешминский детский сад «Ландыш»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«Элементы национальной культуры в билингвальном воспитании детей дошкольного возраста»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A92D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 по обучению татарскому языку </w:t>
            </w:r>
          </w:p>
          <w:p w:rsidR="00800BDD" w:rsidRPr="008A6F7C" w:rsidRDefault="00800BDD" w:rsidP="00A92D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Сулейманова А. М. </w:t>
            </w:r>
          </w:p>
        </w:tc>
      </w:tr>
      <w:tr w:rsidR="00800BDD" w:rsidRPr="008A6F7C" w:rsidTr="00704418">
        <w:trPr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РОДИТЕЛЯМИ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Консультация на информационных стендах в группах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«Логоритмика на свежем воздухе в домашних условиях»                     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 – логопед Садрутдинова Р. А.</w:t>
            </w:r>
          </w:p>
        </w:tc>
      </w:tr>
      <w:tr w:rsidR="00800BDD" w:rsidRPr="008A6F7C" w:rsidTr="00704418">
        <w:trPr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Общее родительское собрание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«Итоги за прошедший 2018/2019 уч. год»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Заведующий Ведякина Н. М.</w:t>
            </w:r>
          </w:p>
        </w:tc>
      </w:tr>
      <w:tr w:rsidR="00800BDD" w:rsidRPr="008A6F7C" w:rsidTr="00704418">
        <w:trPr>
          <w:trHeight w:val="70"/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Групповое родительское собрание для выпускных групп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«На пороге школы»</w:t>
            </w:r>
          </w:p>
          <w:p w:rsidR="00800BDD" w:rsidRPr="00CB0963" w:rsidRDefault="00800BDD" w:rsidP="00E01292">
            <w:pPr>
              <w:numPr>
                <w:ilvl w:val="3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– психолог «Стартовая диагностика» (подготовительная группа)</w:t>
            </w:r>
          </w:p>
          <w:p w:rsidR="00800BDD" w:rsidRPr="008A6F7C" w:rsidRDefault="00800BDD" w:rsidP="00E01292">
            <w:pPr>
              <w:numPr>
                <w:ilvl w:val="3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Логопед – результаты лого – коррекционной работы  (средняя, 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Заведующий Ведякина Н. М.</w:t>
            </w:r>
          </w:p>
        </w:tc>
      </w:tr>
      <w:tr w:rsidR="00800BDD" w:rsidRPr="008A6F7C" w:rsidTr="00704418">
        <w:trPr>
          <w:trHeight w:val="70"/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Выставка поделок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«Военная техника»</w:t>
            </w:r>
          </w:p>
        </w:tc>
        <w:tc>
          <w:tcPr>
            <w:tcW w:w="3309" w:type="dxa"/>
            <w:vAlign w:val="center"/>
          </w:tcPr>
          <w:p w:rsidR="00800BDD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Воспитатели групп</w:t>
            </w:r>
          </w:p>
          <w:p w:rsidR="00800BDD" w:rsidRPr="008A6F7C" w:rsidRDefault="00800BDD" w:rsidP="00E01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Шолгина М. В., Колесникова И. И., Логинова В. С., Залакова В. Х., Федорова Н. В., Иванова Л. Н.</w:t>
            </w:r>
          </w:p>
        </w:tc>
      </w:tr>
      <w:tr w:rsidR="00800BDD" w:rsidRPr="008A6F7C" w:rsidTr="00704418">
        <w:trPr>
          <w:trHeight w:val="70"/>
          <w:jc w:val="center"/>
        </w:trPr>
        <w:tc>
          <w:tcPr>
            <w:tcW w:w="14992" w:type="dxa"/>
            <w:gridSpan w:val="3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ВОСПИТАННИКАМИ</w:t>
            </w:r>
          </w:p>
        </w:tc>
      </w:tr>
      <w:tr w:rsidR="00800BDD" w:rsidRPr="008A6F7C" w:rsidTr="00704418">
        <w:trPr>
          <w:trHeight w:val="70"/>
          <w:jc w:val="center"/>
        </w:trPr>
        <w:tc>
          <w:tcPr>
            <w:tcW w:w="2043" w:type="dxa"/>
            <w:vMerge w:val="restart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Выставка рисунков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«Мы ценим, мы дорожим!»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(подготовительная группа)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Старший воспитатель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Гимадеева М. А.</w:t>
            </w:r>
          </w:p>
        </w:tc>
      </w:tr>
      <w:tr w:rsidR="00800BDD" w:rsidRPr="008A6F7C" w:rsidTr="00704418">
        <w:trPr>
          <w:trHeight w:val="70"/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Вечер памяти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Это день победы!</w:t>
            </w: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Музыкальные руководители 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Савельева Н. В.</w:t>
            </w:r>
          </w:p>
        </w:tc>
      </w:tr>
      <w:tr w:rsidR="00800BDD" w:rsidRPr="008A6F7C" w:rsidTr="00704418">
        <w:trPr>
          <w:trHeight w:val="70"/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Мероприятие посвященное семейным ценностям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«Уроки семьи и семейных ценностей»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(средняя, старшая, подготовительная группы)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Воспитатели групп</w:t>
            </w:r>
          </w:p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Федорова Н. В., Шолгина М. В., Колесникова  И. И., Логинова В. С.</w:t>
            </w:r>
          </w:p>
        </w:tc>
      </w:tr>
      <w:tr w:rsidR="00800BDD" w:rsidRPr="008A6F7C" w:rsidTr="00704418">
        <w:trPr>
          <w:trHeight w:val="70"/>
          <w:jc w:val="center"/>
        </w:trPr>
        <w:tc>
          <w:tcPr>
            <w:tcW w:w="2043" w:type="dxa"/>
            <w:vMerge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Утренник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«До свидания детский сад» </w:t>
            </w:r>
            <w:r w:rsidRPr="008A6F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(подготовительная группа)</w:t>
            </w:r>
          </w:p>
        </w:tc>
        <w:tc>
          <w:tcPr>
            <w:tcW w:w="3309" w:type="dxa"/>
            <w:vAlign w:val="center"/>
          </w:tcPr>
          <w:p w:rsidR="00800BDD" w:rsidRPr="008A6F7C" w:rsidRDefault="00800BDD" w:rsidP="00FF2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Музыкальный руководитель Савельева Н. В.</w:t>
            </w:r>
          </w:p>
        </w:tc>
      </w:tr>
    </w:tbl>
    <w:p w:rsidR="00800BDD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Pr="00A82296" w:rsidRDefault="00800BDD" w:rsidP="008461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A82296">
        <w:rPr>
          <w:rFonts w:ascii="Times New Roman" w:hAnsi="Times New Roman"/>
          <w:b/>
          <w:sz w:val="24"/>
          <w:szCs w:val="24"/>
        </w:rPr>
        <w:t>ПОВЕСТКА ЗАСЕДАНИЯ ПЕДАГОГИЧЕСКОГО СОВЕТА № 1</w:t>
      </w:r>
      <w:r>
        <w:rPr>
          <w:rFonts w:ascii="Times New Roman" w:hAnsi="Times New Roman"/>
          <w:b/>
          <w:sz w:val="24"/>
          <w:szCs w:val="24"/>
        </w:rPr>
        <w:t xml:space="preserve"> (вводный)</w:t>
      </w:r>
    </w:p>
    <w:p w:rsidR="00800BDD" w:rsidRPr="00A82296" w:rsidRDefault="00800BDD" w:rsidP="00A822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82296">
        <w:rPr>
          <w:rFonts w:ascii="Times New Roman" w:hAnsi="Times New Roman"/>
          <w:b/>
          <w:sz w:val="24"/>
          <w:szCs w:val="24"/>
        </w:rPr>
        <w:t>Тема:</w:t>
      </w:r>
      <w:r w:rsidRPr="00A82296">
        <w:rPr>
          <w:rFonts w:ascii="Times New Roman" w:hAnsi="Times New Roman"/>
          <w:sz w:val="24"/>
          <w:szCs w:val="24"/>
        </w:rPr>
        <w:t xml:space="preserve"> «Стратегия инновационных преобразований современной школы в достижении нового качества образования через управление ресурсами»</w:t>
      </w:r>
    </w:p>
    <w:p w:rsidR="00800BDD" w:rsidRDefault="00800BDD" w:rsidP="00A82296">
      <w:pPr>
        <w:spacing w:after="0"/>
        <w:rPr>
          <w:rFonts w:ascii="Times New Roman" w:hAnsi="Times New Roman"/>
          <w:sz w:val="24"/>
          <w:szCs w:val="24"/>
        </w:rPr>
      </w:pPr>
      <w:r w:rsidRPr="0006654B"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август 2018 г.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0686"/>
        <w:gridCol w:w="1362"/>
        <w:gridCol w:w="2268"/>
      </w:tblGrid>
      <w:tr w:rsidR="00800BDD" w:rsidRPr="00704418" w:rsidTr="003479DB">
        <w:trPr>
          <w:trHeight w:val="102"/>
        </w:trPr>
        <w:tc>
          <w:tcPr>
            <w:tcW w:w="568" w:type="dxa"/>
            <w:vAlign w:val="center"/>
          </w:tcPr>
          <w:p w:rsidR="00800BDD" w:rsidRPr="00704418" w:rsidRDefault="00800BDD" w:rsidP="00704418">
            <w:pPr>
              <w:spacing w:after="0" w:line="259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0686" w:type="dxa"/>
            <w:vAlign w:val="center"/>
          </w:tcPr>
          <w:p w:rsidR="00800BDD" w:rsidRPr="00704418" w:rsidRDefault="00800BDD" w:rsidP="00704418">
            <w:pPr>
              <w:spacing w:after="0" w:line="259" w:lineRule="auto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План педагогического совета </w:t>
            </w:r>
          </w:p>
        </w:tc>
        <w:tc>
          <w:tcPr>
            <w:tcW w:w="1362" w:type="dxa"/>
            <w:vAlign w:val="center"/>
          </w:tcPr>
          <w:p w:rsidR="00800BDD" w:rsidRPr="00704418" w:rsidRDefault="00800BDD" w:rsidP="00704418">
            <w:pPr>
              <w:spacing w:after="0" w:line="259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:rsidR="00800BDD" w:rsidRPr="00704418" w:rsidRDefault="00800BDD" w:rsidP="00704418">
            <w:pPr>
              <w:spacing w:after="0" w:line="259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w w:val="97"/>
                <w:sz w:val="24"/>
                <w:szCs w:val="24"/>
              </w:rPr>
              <w:t>Ответственные</w:t>
            </w:r>
          </w:p>
        </w:tc>
      </w:tr>
      <w:tr w:rsidR="00800BDD" w:rsidRPr="00704418" w:rsidTr="003479DB">
        <w:trPr>
          <w:trHeight w:val="102"/>
        </w:trPr>
        <w:tc>
          <w:tcPr>
            <w:tcW w:w="568" w:type="dxa"/>
            <w:vAlign w:val="center"/>
          </w:tcPr>
          <w:p w:rsidR="00800BDD" w:rsidRPr="00704418" w:rsidRDefault="00800BDD" w:rsidP="0070441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0686" w:type="dxa"/>
            <w:vAlign w:val="center"/>
          </w:tcPr>
          <w:p w:rsidR="00800BDD" w:rsidRPr="00704418" w:rsidRDefault="00800BDD" w:rsidP="00704418">
            <w:pPr>
              <w:spacing w:after="0" w:line="259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Выборы председателя и секретаря педагогического совета</w:t>
            </w:r>
          </w:p>
        </w:tc>
        <w:tc>
          <w:tcPr>
            <w:tcW w:w="1362" w:type="dxa"/>
            <w:vMerge w:val="restart"/>
            <w:vAlign w:val="center"/>
          </w:tcPr>
          <w:p w:rsidR="00800BDD" w:rsidRPr="00704418" w:rsidRDefault="00800BDD" w:rsidP="00704418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8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vAlign w:val="center"/>
          </w:tcPr>
          <w:p w:rsidR="00800BDD" w:rsidRPr="00704418" w:rsidRDefault="00800BDD" w:rsidP="00704418">
            <w:pPr>
              <w:spacing w:after="0" w:line="259" w:lineRule="auto"/>
              <w:jc w:val="center"/>
              <w:rPr>
                <w:rFonts w:ascii="Times New Roman" w:hAnsi="Times New Roman"/>
                <w:bCs/>
                <w:w w:val="97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Cs/>
                <w:w w:val="97"/>
                <w:sz w:val="24"/>
                <w:szCs w:val="24"/>
              </w:rPr>
              <w:t>Пед. коллектив</w:t>
            </w:r>
          </w:p>
        </w:tc>
      </w:tr>
      <w:tr w:rsidR="00800BDD" w:rsidRPr="00704418" w:rsidTr="003479DB">
        <w:trPr>
          <w:trHeight w:val="1584"/>
        </w:trPr>
        <w:tc>
          <w:tcPr>
            <w:tcW w:w="568" w:type="dxa"/>
            <w:vAlign w:val="center"/>
          </w:tcPr>
          <w:p w:rsidR="00800BDD" w:rsidRPr="00704418" w:rsidRDefault="00800BDD" w:rsidP="00704418">
            <w:pPr>
              <w:spacing w:after="160" w:line="256" w:lineRule="exact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2</w:t>
            </w: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86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Обсуждение и утверждение годового план работы ДОУ </w:t>
            </w:r>
            <w:r w:rsidRPr="00704418">
              <w:rPr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на 2018-2019 учебный год</w:t>
            </w:r>
          </w:p>
          <w:p w:rsidR="00800BDD" w:rsidRPr="00704418" w:rsidRDefault="00800BDD" w:rsidP="007044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Обсуждение образовательной программы ДОУ:</w:t>
            </w:r>
          </w:p>
          <w:p w:rsidR="00800BDD" w:rsidRPr="00704418" w:rsidRDefault="00800BDD" w:rsidP="007044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-программно-методическое обеспечение образовательного процесса;</w:t>
            </w:r>
          </w:p>
          <w:p w:rsidR="00800BDD" w:rsidRPr="00704418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- планирование образовательного и коррекционного процесса;</w:t>
            </w:r>
          </w:p>
          <w:p w:rsidR="00800BDD" w:rsidRPr="00704418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- утверждение сетки ООД, режима дня, учебного плана, календарного графика на 2018-2019 уч. год;</w:t>
            </w:r>
          </w:p>
          <w:p w:rsidR="00800BDD" w:rsidRPr="00704418" w:rsidRDefault="00800BDD" w:rsidP="007044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- утверждение рабочих программ педагогов и программ дополнительного образования</w:t>
            </w:r>
          </w:p>
        </w:tc>
        <w:tc>
          <w:tcPr>
            <w:tcW w:w="1362" w:type="dxa"/>
            <w:vMerge/>
            <w:vAlign w:val="center"/>
          </w:tcPr>
          <w:p w:rsidR="00800BDD" w:rsidRPr="00704418" w:rsidRDefault="00800BDD" w:rsidP="00704418">
            <w:pPr>
              <w:spacing w:after="160" w:line="259" w:lineRule="auto"/>
              <w:jc w:val="center"/>
            </w:pPr>
          </w:p>
        </w:tc>
        <w:tc>
          <w:tcPr>
            <w:tcW w:w="2268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>Заведующий</w:t>
            </w: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>Ведякина Н. М.</w:t>
            </w: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0BDD" w:rsidRPr="00704418" w:rsidTr="003479DB">
        <w:trPr>
          <w:trHeight w:val="968"/>
        </w:trPr>
        <w:tc>
          <w:tcPr>
            <w:tcW w:w="568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0686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Модель организации образовательного процесса в условиях УМК Зариповой «Говорим по татарски». Особенности организации развивающей предметно -</w:t>
            </w:r>
            <w:r w:rsidRPr="008A6F7C">
              <w:rPr>
                <w:color w:val="000000"/>
                <w:sz w:val="20"/>
                <w:szCs w:val="20"/>
              </w:rPr>
              <w:t xml:space="preserve"> </w:t>
            </w: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пространственной среды»</w:t>
            </w:r>
          </w:p>
        </w:tc>
        <w:tc>
          <w:tcPr>
            <w:tcW w:w="1362" w:type="dxa"/>
            <w:vMerge/>
          </w:tcPr>
          <w:p w:rsidR="00800BDD" w:rsidRPr="008A6F7C" w:rsidRDefault="00800BDD" w:rsidP="0070441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68" w:type="dxa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Воспитатель по обучению татарскому языку </w:t>
            </w:r>
          </w:p>
          <w:p w:rsidR="00800BDD" w:rsidRPr="008A6F7C" w:rsidRDefault="00800BDD" w:rsidP="007044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A6F7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Сулейманова А. М.</w:t>
            </w:r>
          </w:p>
        </w:tc>
      </w:tr>
      <w:tr w:rsidR="00800BDD" w:rsidRPr="00704418" w:rsidTr="003479DB">
        <w:trPr>
          <w:trHeight w:val="567"/>
        </w:trPr>
        <w:tc>
          <w:tcPr>
            <w:tcW w:w="568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0686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«Достижение нового современного качества дошкольного образования в условиях реализации ФГОС ДО»</w:t>
            </w:r>
          </w:p>
        </w:tc>
        <w:tc>
          <w:tcPr>
            <w:tcW w:w="1362" w:type="dxa"/>
            <w:vMerge/>
          </w:tcPr>
          <w:p w:rsidR="00800BDD" w:rsidRPr="00704418" w:rsidRDefault="00800BDD" w:rsidP="00704418">
            <w:pPr>
              <w:spacing w:after="0" w:line="240" w:lineRule="auto"/>
            </w:pPr>
          </w:p>
        </w:tc>
        <w:tc>
          <w:tcPr>
            <w:tcW w:w="2268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 xml:space="preserve">Воспитатель </w:t>
            </w: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>Залакова В. Х.</w:t>
            </w:r>
          </w:p>
        </w:tc>
      </w:tr>
      <w:tr w:rsidR="00800BDD" w:rsidRPr="00704418" w:rsidTr="003479DB">
        <w:trPr>
          <w:trHeight w:val="232"/>
        </w:trPr>
        <w:tc>
          <w:tcPr>
            <w:tcW w:w="568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10686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Аттестация педагогических работников. Утверждение перспективного плана аттестации </w:t>
            </w:r>
          </w:p>
        </w:tc>
        <w:tc>
          <w:tcPr>
            <w:tcW w:w="1362" w:type="dxa"/>
            <w:vMerge/>
          </w:tcPr>
          <w:p w:rsidR="00800BDD" w:rsidRPr="00704418" w:rsidRDefault="00800BDD" w:rsidP="00704418">
            <w:pPr>
              <w:spacing w:after="0" w:line="240" w:lineRule="auto"/>
            </w:pPr>
          </w:p>
        </w:tc>
        <w:tc>
          <w:tcPr>
            <w:tcW w:w="2268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Старший  воспитатель</w:t>
            </w: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Гимадеева М. А.</w:t>
            </w:r>
          </w:p>
        </w:tc>
      </w:tr>
      <w:tr w:rsidR="00800BDD" w:rsidRPr="00704418" w:rsidTr="003479DB">
        <w:trPr>
          <w:trHeight w:val="266"/>
        </w:trPr>
        <w:tc>
          <w:tcPr>
            <w:tcW w:w="568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0686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Принятие локальных актов ДОУ</w:t>
            </w:r>
          </w:p>
        </w:tc>
        <w:tc>
          <w:tcPr>
            <w:tcW w:w="1362" w:type="dxa"/>
            <w:vMerge/>
          </w:tcPr>
          <w:p w:rsidR="00800BDD" w:rsidRPr="00704418" w:rsidRDefault="00800BDD" w:rsidP="00704418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>Заведующий</w:t>
            </w: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>Ведякина Н. М.</w:t>
            </w:r>
          </w:p>
        </w:tc>
      </w:tr>
    </w:tbl>
    <w:p w:rsidR="00800BDD" w:rsidRDefault="00800BDD" w:rsidP="00232F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Pr="00C5017B" w:rsidRDefault="00800BDD" w:rsidP="00232F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017B">
        <w:rPr>
          <w:rFonts w:ascii="Times New Roman" w:hAnsi="Times New Roman"/>
          <w:b/>
          <w:sz w:val="24"/>
          <w:szCs w:val="24"/>
        </w:rPr>
        <w:t>ПОВЕСТКА ЗАСЕДАНИЯ ПЕДАГОГИЧЕСКОГО СОВЕТА № 2</w:t>
      </w:r>
    </w:p>
    <w:p w:rsidR="00800BDD" w:rsidRPr="00C5017B" w:rsidRDefault="00800BDD" w:rsidP="009C7B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17B">
        <w:rPr>
          <w:rFonts w:ascii="Times New Roman" w:hAnsi="Times New Roman"/>
          <w:b/>
          <w:sz w:val="24"/>
          <w:szCs w:val="24"/>
        </w:rPr>
        <w:t>Тема:</w:t>
      </w:r>
      <w:r w:rsidRPr="00C5017B">
        <w:rPr>
          <w:rFonts w:ascii="Times New Roman" w:hAnsi="Times New Roman"/>
          <w:sz w:val="24"/>
          <w:szCs w:val="24"/>
        </w:rPr>
        <w:t xml:space="preserve"> «Здоровьесбережение – ключевой момент нового педагогического мышления. Повышение профессиональной компетенци</w:t>
      </w:r>
      <w:r>
        <w:rPr>
          <w:rFonts w:ascii="Times New Roman" w:hAnsi="Times New Roman"/>
          <w:sz w:val="24"/>
          <w:szCs w:val="24"/>
        </w:rPr>
        <w:t>и педагогов в условиях ФГОС ДО»</w:t>
      </w:r>
    </w:p>
    <w:p w:rsidR="00800BDD" w:rsidRDefault="00800BDD" w:rsidP="00C5017B">
      <w:pPr>
        <w:spacing w:after="0"/>
        <w:rPr>
          <w:rFonts w:ascii="Times New Roman" w:hAnsi="Times New Roman"/>
          <w:sz w:val="24"/>
          <w:szCs w:val="24"/>
        </w:rPr>
      </w:pPr>
      <w:r w:rsidRPr="0006654B"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сентябрь 2018 г.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1"/>
        <w:gridCol w:w="10604"/>
        <w:gridCol w:w="1417"/>
        <w:gridCol w:w="2268"/>
      </w:tblGrid>
      <w:tr w:rsidR="00800BDD" w:rsidRPr="00704418" w:rsidTr="003479DB">
        <w:trPr>
          <w:trHeight w:val="312"/>
        </w:trPr>
        <w:tc>
          <w:tcPr>
            <w:tcW w:w="561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604" w:type="dxa"/>
          </w:tcPr>
          <w:p w:rsidR="00800BDD" w:rsidRPr="00704418" w:rsidRDefault="00800BDD" w:rsidP="00704418">
            <w:pPr>
              <w:spacing w:after="0" w:line="240" w:lineRule="auto"/>
              <w:ind w:left="4220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iCs/>
                <w:sz w:val="24"/>
                <w:szCs w:val="24"/>
              </w:rPr>
              <w:t>План педагогического совета</w:t>
            </w:r>
          </w:p>
        </w:tc>
        <w:tc>
          <w:tcPr>
            <w:tcW w:w="1417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w w:val="97"/>
                <w:sz w:val="24"/>
                <w:szCs w:val="24"/>
              </w:rPr>
              <w:t>Ответственные</w:t>
            </w:r>
          </w:p>
        </w:tc>
      </w:tr>
      <w:tr w:rsidR="00800BDD" w:rsidRPr="00704418" w:rsidTr="003479DB">
        <w:trPr>
          <w:trHeight w:val="293"/>
        </w:trPr>
        <w:tc>
          <w:tcPr>
            <w:tcW w:w="561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604" w:type="dxa"/>
          </w:tcPr>
          <w:p w:rsidR="00800BDD" w:rsidRPr="00704418" w:rsidRDefault="00800BDD" w:rsidP="00704418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Итоги работы летнего оздоровительного периода за 2018 год</w:t>
            </w:r>
          </w:p>
        </w:tc>
        <w:tc>
          <w:tcPr>
            <w:tcW w:w="1417" w:type="dxa"/>
            <w:vMerge w:val="restart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Заведующий Ведякина Н. В.</w:t>
            </w:r>
          </w:p>
        </w:tc>
      </w:tr>
      <w:tr w:rsidR="00800BDD" w:rsidRPr="00704418" w:rsidTr="003479DB">
        <w:trPr>
          <w:trHeight w:val="275"/>
        </w:trPr>
        <w:tc>
          <w:tcPr>
            <w:tcW w:w="561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0604" w:type="dxa"/>
          </w:tcPr>
          <w:p w:rsidR="00800BDD" w:rsidRPr="00704418" w:rsidRDefault="00800BDD" w:rsidP="00704418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Итоги тематической проверки по теме: «Система работы ДОУ по формированию здорового образа</w:t>
            </w:r>
            <w:r w:rsidRPr="00704418">
              <w:rPr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жизни детей дошкольного возраста через интеграцию всех видов деятельности»</w:t>
            </w:r>
          </w:p>
        </w:tc>
        <w:tc>
          <w:tcPr>
            <w:tcW w:w="1417" w:type="dxa"/>
            <w:vMerge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Гимадеева М. А.</w:t>
            </w:r>
          </w:p>
        </w:tc>
      </w:tr>
      <w:tr w:rsidR="00800BDD" w:rsidRPr="00704418" w:rsidTr="003479DB">
        <w:trPr>
          <w:trHeight w:val="275"/>
        </w:trPr>
        <w:tc>
          <w:tcPr>
            <w:tcW w:w="561" w:type="dxa"/>
            <w:vMerge w:val="restart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0604" w:type="dxa"/>
            <w:vMerge w:val="restart"/>
          </w:tcPr>
          <w:p w:rsidR="00800BDD" w:rsidRPr="00704418" w:rsidRDefault="00800BDD" w:rsidP="00704418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Физкультурно- оздоровительная работа в ДОУ </w:t>
            </w:r>
            <w:r w:rsidRPr="00704418">
              <w:rPr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(из опыта работы)</w:t>
            </w:r>
          </w:p>
        </w:tc>
        <w:tc>
          <w:tcPr>
            <w:tcW w:w="1417" w:type="dxa"/>
            <w:vMerge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00BDD" w:rsidRPr="00704418" w:rsidRDefault="00800BDD" w:rsidP="009104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w w:val="98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w w:val="98"/>
                <w:sz w:val="24"/>
                <w:szCs w:val="24"/>
              </w:rPr>
              <w:t>Иванова Л. Н.</w:t>
            </w:r>
          </w:p>
        </w:tc>
      </w:tr>
      <w:tr w:rsidR="00800BDD" w:rsidRPr="00704418" w:rsidTr="003479DB">
        <w:trPr>
          <w:trHeight w:val="293"/>
        </w:trPr>
        <w:tc>
          <w:tcPr>
            <w:tcW w:w="561" w:type="dxa"/>
            <w:vMerge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4" w:type="dxa"/>
            <w:vMerge/>
          </w:tcPr>
          <w:p w:rsidR="00800BDD" w:rsidRPr="00704418" w:rsidRDefault="00800BDD" w:rsidP="00704418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0BDD" w:rsidRPr="00704418" w:rsidTr="003479DB">
        <w:trPr>
          <w:trHeight w:val="373"/>
        </w:trPr>
        <w:tc>
          <w:tcPr>
            <w:tcW w:w="561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0604" w:type="dxa"/>
          </w:tcPr>
          <w:p w:rsidR="00800BDD" w:rsidRPr="00704418" w:rsidRDefault="00800BDD" w:rsidP="00704418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«Проблемы детского дорожно – транспортного травматизма</w:t>
            </w:r>
          </w:p>
          <w:p w:rsidR="00800BDD" w:rsidRPr="00704418" w:rsidRDefault="00800BDD" w:rsidP="00704418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00BDD" w:rsidRPr="00704418" w:rsidRDefault="00800BDD" w:rsidP="00704418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268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>Заведующая</w:t>
            </w: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>Ведякина Н. М.</w:t>
            </w:r>
          </w:p>
        </w:tc>
      </w:tr>
      <w:tr w:rsidR="00800BDD" w:rsidRPr="00704418" w:rsidTr="003479DB">
        <w:trPr>
          <w:trHeight w:val="275"/>
        </w:trPr>
        <w:tc>
          <w:tcPr>
            <w:tcW w:w="561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10604" w:type="dxa"/>
          </w:tcPr>
          <w:p w:rsidR="00800BDD" w:rsidRPr="00704418" w:rsidRDefault="00800BDD" w:rsidP="00704418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«Здоровьесбережение в ДОУ в условиях реализации ФГОС ДО"</w:t>
            </w:r>
          </w:p>
        </w:tc>
        <w:tc>
          <w:tcPr>
            <w:tcW w:w="1417" w:type="dxa"/>
            <w:vMerge/>
          </w:tcPr>
          <w:p w:rsidR="00800BDD" w:rsidRPr="00704418" w:rsidRDefault="00800BDD" w:rsidP="00704418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w w:val="98"/>
                <w:sz w:val="24"/>
                <w:szCs w:val="24"/>
              </w:rPr>
              <w:t>Воспитатель Васильева Л. С.</w:t>
            </w:r>
          </w:p>
        </w:tc>
      </w:tr>
      <w:tr w:rsidR="00800BDD" w:rsidRPr="00704418" w:rsidTr="003479DB">
        <w:trPr>
          <w:trHeight w:val="280"/>
        </w:trPr>
        <w:tc>
          <w:tcPr>
            <w:tcW w:w="561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0604" w:type="dxa"/>
          </w:tcPr>
          <w:p w:rsidR="00800BDD" w:rsidRPr="00704418" w:rsidRDefault="00800BDD" w:rsidP="00704418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Принятие локальных актов ДОУ</w:t>
            </w:r>
          </w:p>
        </w:tc>
        <w:tc>
          <w:tcPr>
            <w:tcW w:w="1417" w:type="dxa"/>
            <w:vMerge/>
          </w:tcPr>
          <w:p w:rsidR="00800BDD" w:rsidRPr="00704418" w:rsidRDefault="00800BDD" w:rsidP="00704418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Заведующий Ведякина Н. В.</w:t>
            </w:r>
          </w:p>
        </w:tc>
      </w:tr>
    </w:tbl>
    <w:p w:rsidR="00800BDD" w:rsidRDefault="00800BDD" w:rsidP="006663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BDD" w:rsidRPr="00913AD9" w:rsidRDefault="00800BDD" w:rsidP="006663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3AD9">
        <w:rPr>
          <w:rFonts w:ascii="Times New Roman" w:hAnsi="Times New Roman"/>
          <w:b/>
          <w:sz w:val="24"/>
          <w:szCs w:val="24"/>
        </w:rPr>
        <w:t>ПОВЕСТКА ЗАСЕДАНИЯ ПЕДАГОГИЧЕСКОГО СОВЕТА № 3</w:t>
      </w:r>
    </w:p>
    <w:p w:rsidR="00800BDD" w:rsidRPr="00913AD9" w:rsidRDefault="00800BDD" w:rsidP="000665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3AD9">
        <w:rPr>
          <w:rFonts w:ascii="Times New Roman" w:hAnsi="Times New Roman"/>
          <w:b/>
          <w:sz w:val="24"/>
          <w:szCs w:val="24"/>
        </w:rPr>
        <w:t>Тема:</w:t>
      </w:r>
      <w:r w:rsidRPr="00913AD9">
        <w:rPr>
          <w:rFonts w:ascii="Times New Roman" w:hAnsi="Times New Roman"/>
          <w:sz w:val="24"/>
          <w:szCs w:val="24"/>
        </w:rPr>
        <w:t xml:space="preserve"> «Создание педагогических условий для развития конструировани</w:t>
      </w:r>
      <w:r>
        <w:rPr>
          <w:rFonts w:ascii="Times New Roman" w:hAnsi="Times New Roman"/>
          <w:sz w:val="24"/>
          <w:szCs w:val="24"/>
        </w:rPr>
        <w:t>я и моделирования дошкольников»</w:t>
      </w:r>
    </w:p>
    <w:p w:rsidR="00800BDD" w:rsidRDefault="00800BDD" w:rsidP="000665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654B"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ноябрь 2018 г.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0"/>
        <w:gridCol w:w="10605"/>
        <w:gridCol w:w="1417"/>
        <w:gridCol w:w="2268"/>
      </w:tblGrid>
      <w:tr w:rsidR="00800BDD" w:rsidRPr="00704418" w:rsidTr="003479DB">
        <w:trPr>
          <w:trHeight w:val="301"/>
        </w:trPr>
        <w:tc>
          <w:tcPr>
            <w:tcW w:w="560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605" w:type="dxa"/>
          </w:tcPr>
          <w:p w:rsidR="00800BDD" w:rsidRPr="00704418" w:rsidRDefault="00800BDD" w:rsidP="00704418">
            <w:pPr>
              <w:spacing w:after="0" w:line="240" w:lineRule="auto"/>
              <w:ind w:left="4220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sz w:val="24"/>
                <w:szCs w:val="24"/>
              </w:rPr>
              <w:t>План педагогического совета</w:t>
            </w:r>
          </w:p>
        </w:tc>
        <w:tc>
          <w:tcPr>
            <w:tcW w:w="1417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w w:val="97"/>
                <w:sz w:val="24"/>
                <w:szCs w:val="24"/>
              </w:rPr>
              <w:t>Ответственные</w:t>
            </w:r>
          </w:p>
        </w:tc>
      </w:tr>
      <w:tr w:rsidR="00800BDD" w:rsidRPr="00704418" w:rsidTr="003479DB">
        <w:trPr>
          <w:trHeight w:val="265"/>
        </w:trPr>
        <w:tc>
          <w:tcPr>
            <w:tcW w:w="560" w:type="dxa"/>
            <w:vAlign w:val="center"/>
          </w:tcPr>
          <w:p w:rsidR="00800BDD" w:rsidRPr="00704418" w:rsidRDefault="00800BDD" w:rsidP="00704418">
            <w:pPr>
              <w:spacing w:after="0" w:line="265" w:lineRule="exact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0605" w:type="dxa"/>
          </w:tcPr>
          <w:p w:rsidR="00800BDD" w:rsidRPr="00704418" w:rsidRDefault="00800BDD" w:rsidP="00704418">
            <w:pPr>
              <w:spacing w:after="0" w:line="265" w:lineRule="exact"/>
              <w:ind w:left="20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Итоги тематической проверки по теме: «Система работы ДОУ по конструированию и</w:t>
            </w:r>
          </w:p>
          <w:p w:rsidR="00800BDD" w:rsidRPr="00704418" w:rsidRDefault="00800BDD" w:rsidP="00704418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моделированию с воспитанниками в соответствии ФГОС»</w:t>
            </w:r>
          </w:p>
        </w:tc>
        <w:tc>
          <w:tcPr>
            <w:tcW w:w="1417" w:type="dxa"/>
            <w:vMerge w:val="restart"/>
            <w:vAlign w:val="center"/>
          </w:tcPr>
          <w:p w:rsidR="00800BDD" w:rsidRPr="00704418" w:rsidRDefault="00800BDD" w:rsidP="00704418">
            <w:pPr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vAlign w:val="center"/>
          </w:tcPr>
          <w:p w:rsidR="00800BDD" w:rsidRPr="00704418" w:rsidRDefault="00800BDD" w:rsidP="00704418">
            <w:pPr>
              <w:spacing w:after="0" w:line="26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Старший воспитатель Гимадеева М. А.</w:t>
            </w:r>
          </w:p>
        </w:tc>
      </w:tr>
      <w:tr w:rsidR="00800BDD" w:rsidRPr="00704418" w:rsidTr="003479DB">
        <w:trPr>
          <w:trHeight w:val="263"/>
        </w:trPr>
        <w:tc>
          <w:tcPr>
            <w:tcW w:w="560" w:type="dxa"/>
            <w:vAlign w:val="center"/>
          </w:tcPr>
          <w:p w:rsidR="00800BDD" w:rsidRPr="00704418" w:rsidRDefault="00800BDD" w:rsidP="00704418">
            <w:pPr>
              <w:spacing w:after="0" w:line="263" w:lineRule="exact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0605" w:type="dxa"/>
          </w:tcPr>
          <w:p w:rsidR="00800BDD" w:rsidRPr="00704418" w:rsidRDefault="00800BDD" w:rsidP="00704418">
            <w:pPr>
              <w:spacing w:after="0" w:line="263" w:lineRule="exact"/>
              <w:ind w:left="20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«Конструирование и робототехника в дошкольном образовании в условиях ФГОС»</w:t>
            </w:r>
          </w:p>
        </w:tc>
        <w:tc>
          <w:tcPr>
            <w:tcW w:w="1417" w:type="dxa"/>
            <w:vMerge/>
          </w:tcPr>
          <w:p w:rsidR="00800BDD" w:rsidRPr="00704418" w:rsidRDefault="00800BDD" w:rsidP="00704418">
            <w:pPr>
              <w:spacing w:after="0" w:line="266" w:lineRule="exact"/>
              <w:jc w:val="center"/>
            </w:pPr>
          </w:p>
        </w:tc>
        <w:tc>
          <w:tcPr>
            <w:tcW w:w="2268" w:type="dxa"/>
          </w:tcPr>
          <w:p w:rsidR="00800BDD" w:rsidRPr="00704418" w:rsidRDefault="00800BDD" w:rsidP="00704418">
            <w:pPr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800BDD" w:rsidRPr="001B7C6A" w:rsidRDefault="00800BDD" w:rsidP="00704418">
            <w:pPr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Залакова В. Х.</w:t>
            </w:r>
          </w:p>
        </w:tc>
      </w:tr>
      <w:tr w:rsidR="00800BDD" w:rsidRPr="00704418" w:rsidTr="003479DB">
        <w:trPr>
          <w:trHeight w:val="557"/>
        </w:trPr>
        <w:tc>
          <w:tcPr>
            <w:tcW w:w="560" w:type="dxa"/>
            <w:vAlign w:val="center"/>
          </w:tcPr>
          <w:p w:rsidR="00800BDD" w:rsidRPr="00704418" w:rsidRDefault="00800BDD" w:rsidP="00704418">
            <w:pPr>
              <w:spacing w:after="0" w:line="266" w:lineRule="exact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0605" w:type="dxa"/>
          </w:tcPr>
          <w:p w:rsidR="00800BDD" w:rsidRPr="00704418" w:rsidRDefault="00800BDD" w:rsidP="00704418">
            <w:pPr>
              <w:spacing w:after="0" w:line="266" w:lineRule="exact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«Уголок конструирования и моделирования в ДОУ. Организация работы по развитию</w:t>
            </w:r>
          </w:p>
          <w:p w:rsidR="00800BDD" w:rsidRPr="00704418" w:rsidRDefault="00800BDD" w:rsidP="00704418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конструирования и моделирования дошкольников» (из опыта работы)</w:t>
            </w:r>
          </w:p>
        </w:tc>
        <w:tc>
          <w:tcPr>
            <w:tcW w:w="1417" w:type="dxa"/>
            <w:vMerge/>
          </w:tcPr>
          <w:p w:rsidR="00800BDD" w:rsidRPr="00704418" w:rsidRDefault="00800BDD" w:rsidP="00704418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800BDD" w:rsidRPr="00704418" w:rsidRDefault="00800BDD" w:rsidP="00704418">
            <w:pPr>
              <w:spacing w:after="0" w:line="266" w:lineRule="exact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>Воспитатель</w:t>
            </w: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w w:val="98"/>
                <w:sz w:val="24"/>
                <w:szCs w:val="24"/>
              </w:rPr>
              <w:t>Мухтарова Л.Б.</w:t>
            </w:r>
          </w:p>
        </w:tc>
      </w:tr>
      <w:tr w:rsidR="00800BDD" w:rsidRPr="00704418" w:rsidTr="003479DB">
        <w:trPr>
          <w:trHeight w:val="556"/>
        </w:trPr>
        <w:tc>
          <w:tcPr>
            <w:tcW w:w="560" w:type="dxa"/>
            <w:vAlign w:val="center"/>
          </w:tcPr>
          <w:p w:rsidR="00800BDD" w:rsidRPr="00704418" w:rsidRDefault="00800BDD" w:rsidP="00704418">
            <w:pPr>
              <w:spacing w:after="0" w:line="265" w:lineRule="exact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0605" w:type="dxa"/>
          </w:tcPr>
          <w:p w:rsidR="00800BDD" w:rsidRPr="00704418" w:rsidRDefault="00800BDD" w:rsidP="00704418">
            <w:pPr>
              <w:spacing w:after="0" w:line="265" w:lineRule="exact"/>
              <w:ind w:left="20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Итоги анкетирования родителей по теме: «Необходимость ранней профессиональной подготовки</w:t>
            </w:r>
          </w:p>
          <w:p w:rsidR="00800BDD" w:rsidRPr="00704418" w:rsidRDefault="00800BDD" w:rsidP="00704418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детей дошкольного возраста»</w:t>
            </w:r>
          </w:p>
        </w:tc>
        <w:tc>
          <w:tcPr>
            <w:tcW w:w="1417" w:type="dxa"/>
            <w:vMerge/>
          </w:tcPr>
          <w:p w:rsidR="00800BDD" w:rsidRPr="00704418" w:rsidRDefault="00800BDD" w:rsidP="00704418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00BDD" w:rsidRPr="00704418" w:rsidRDefault="00800BDD" w:rsidP="00704418">
            <w:pPr>
              <w:spacing w:after="0" w:line="265" w:lineRule="exact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>Старший воспитатель</w:t>
            </w: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>Гимадеева М. А.</w:t>
            </w:r>
          </w:p>
        </w:tc>
      </w:tr>
      <w:tr w:rsidR="00800BDD" w:rsidRPr="00704418" w:rsidTr="003479DB">
        <w:trPr>
          <w:trHeight w:val="70"/>
        </w:trPr>
        <w:tc>
          <w:tcPr>
            <w:tcW w:w="560" w:type="dxa"/>
            <w:vAlign w:val="center"/>
          </w:tcPr>
          <w:p w:rsidR="00800BDD" w:rsidRPr="00704418" w:rsidRDefault="00800BDD" w:rsidP="00704418">
            <w:pPr>
              <w:spacing w:after="0" w:line="265" w:lineRule="exact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10605" w:type="dxa"/>
          </w:tcPr>
          <w:p w:rsidR="00800BDD" w:rsidRPr="00704418" w:rsidRDefault="00800BDD" w:rsidP="00704418">
            <w:pPr>
              <w:spacing w:after="0" w:line="267" w:lineRule="exact"/>
              <w:ind w:left="20"/>
              <w:jc w:val="both"/>
              <w:rPr>
                <w:color w:val="FF0000"/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Итоги конкурс по ДОУ среди воспитателей «Лучший познавательный лэпбук»</w:t>
            </w:r>
          </w:p>
        </w:tc>
        <w:tc>
          <w:tcPr>
            <w:tcW w:w="1417" w:type="dxa"/>
            <w:vMerge/>
          </w:tcPr>
          <w:p w:rsidR="00800BDD" w:rsidRPr="00704418" w:rsidRDefault="00800BDD" w:rsidP="00704418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2268" w:type="dxa"/>
            <w:vMerge/>
          </w:tcPr>
          <w:p w:rsidR="00800BDD" w:rsidRPr="00704418" w:rsidRDefault="00800BDD" w:rsidP="00704418">
            <w:pPr>
              <w:spacing w:after="0" w:line="265" w:lineRule="exact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</w:tr>
      <w:tr w:rsidR="00800BDD" w:rsidRPr="00704418" w:rsidTr="003479DB">
        <w:trPr>
          <w:trHeight w:val="556"/>
        </w:trPr>
        <w:tc>
          <w:tcPr>
            <w:tcW w:w="560" w:type="dxa"/>
            <w:vAlign w:val="center"/>
          </w:tcPr>
          <w:p w:rsidR="00800BDD" w:rsidRPr="00704418" w:rsidRDefault="00800BDD" w:rsidP="00704418">
            <w:pPr>
              <w:spacing w:after="0" w:line="265" w:lineRule="exact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0605" w:type="dxa"/>
          </w:tcPr>
          <w:p w:rsidR="00800BDD" w:rsidRPr="00704418" w:rsidRDefault="00800BDD" w:rsidP="00704418">
            <w:pPr>
              <w:spacing w:after="0" w:line="265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Принятие локальных актов ДОУ</w:t>
            </w:r>
          </w:p>
        </w:tc>
        <w:tc>
          <w:tcPr>
            <w:tcW w:w="1417" w:type="dxa"/>
            <w:vMerge/>
          </w:tcPr>
          <w:p w:rsidR="00800BDD" w:rsidRPr="00704418" w:rsidRDefault="00800BDD" w:rsidP="00704418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800BDD" w:rsidRPr="00704418" w:rsidRDefault="00800BDD" w:rsidP="00704418">
            <w:pPr>
              <w:spacing w:after="0" w:line="265" w:lineRule="exact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>Заведующий</w:t>
            </w:r>
          </w:p>
          <w:p w:rsidR="00800BDD" w:rsidRPr="00704418" w:rsidRDefault="00800BDD" w:rsidP="00704418">
            <w:pPr>
              <w:spacing w:after="0" w:line="265" w:lineRule="exact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>Ведякина Н. М.</w:t>
            </w:r>
          </w:p>
        </w:tc>
      </w:tr>
    </w:tbl>
    <w:p w:rsidR="00800BDD" w:rsidRDefault="00800BDD" w:rsidP="008B63A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800BDD" w:rsidRPr="00643762" w:rsidRDefault="00800BDD" w:rsidP="001C2856">
      <w:pPr>
        <w:spacing w:after="0"/>
        <w:jc w:val="center"/>
        <w:rPr>
          <w:sz w:val="20"/>
          <w:szCs w:val="20"/>
        </w:rPr>
      </w:pPr>
      <w:r w:rsidRPr="00643762">
        <w:rPr>
          <w:rFonts w:ascii="Times New Roman" w:hAnsi="Times New Roman"/>
          <w:b/>
          <w:bCs/>
          <w:sz w:val="24"/>
          <w:szCs w:val="24"/>
        </w:rPr>
        <w:t>ПОВЕСТКА ЗАСЕДАНИЯ ПЕДАГОГИЧЕСКОГО СОВЕТА № 4</w:t>
      </w:r>
    </w:p>
    <w:p w:rsidR="00800BDD" w:rsidRPr="00643762" w:rsidRDefault="00800BDD" w:rsidP="009C7BCF">
      <w:pPr>
        <w:spacing w:after="0"/>
        <w:jc w:val="both"/>
        <w:rPr>
          <w:sz w:val="20"/>
          <w:szCs w:val="20"/>
        </w:rPr>
      </w:pPr>
      <w:r w:rsidRPr="00643762">
        <w:rPr>
          <w:rFonts w:ascii="Times New Roman" w:hAnsi="Times New Roman"/>
          <w:b/>
          <w:bCs/>
          <w:sz w:val="24"/>
          <w:szCs w:val="24"/>
        </w:rPr>
        <w:t xml:space="preserve">Тема: </w:t>
      </w:r>
      <w:r w:rsidRPr="00643762">
        <w:rPr>
          <w:rFonts w:ascii="Times New Roman" w:hAnsi="Times New Roman"/>
          <w:bCs/>
          <w:sz w:val="24"/>
          <w:szCs w:val="24"/>
        </w:rPr>
        <w:t>«Формирование представлений детей о профессиях взрослых с использованием современных технологий обучения дошкольников</w:t>
      </w:r>
      <w:r>
        <w:rPr>
          <w:sz w:val="20"/>
          <w:szCs w:val="20"/>
        </w:rPr>
        <w:t xml:space="preserve"> </w:t>
      </w:r>
      <w:r w:rsidRPr="00643762">
        <w:rPr>
          <w:rFonts w:ascii="Times New Roman" w:hAnsi="Times New Roman"/>
          <w:bCs/>
          <w:sz w:val="24"/>
          <w:szCs w:val="24"/>
        </w:rPr>
        <w:t>в соответствии с ФГОС ДО»</w:t>
      </w:r>
    </w:p>
    <w:p w:rsidR="00800BDD" w:rsidRPr="00643762" w:rsidRDefault="00800BDD" w:rsidP="00643762">
      <w:pPr>
        <w:spacing w:after="0"/>
        <w:rPr>
          <w:sz w:val="20"/>
          <w:szCs w:val="20"/>
        </w:rPr>
      </w:pPr>
      <w:r w:rsidRPr="00643762">
        <w:rPr>
          <w:rFonts w:ascii="Times New Roman" w:hAnsi="Times New Roman"/>
          <w:b/>
          <w:bCs/>
          <w:sz w:val="24"/>
          <w:szCs w:val="24"/>
        </w:rPr>
        <w:t xml:space="preserve">Дата: </w:t>
      </w:r>
      <w:r>
        <w:rPr>
          <w:rFonts w:ascii="Times New Roman" w:hAnsi="Times New Roman"/>
          <w:bCs/>
          <w:sz w:val="24"/>
          <w:szCs w:val="24"/>
        </w:rPr>
        <w:t>февраль 2019 г.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0"/>
        <w:gridCol w:w="10605"/>
        <w:gridCol w:w="1417"/>
        <w:gridCol w:w="2268"/>
      </w:tblGrid>
      <w:tr w:rsidR="00800BDD" w:rsidRPr="00704418" w:rsidTr="003479DB">
        <w:trPr>
          <w:trHeight w:val="296"/>
        </w:trPr>
        <w:tc>
          <w:tcPr>
            <w:tcW w:w="560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605" w:type="dxa"/>
          </w:tcPr>
          <w:p w:rsidR="00800BDD" w:rsidRPr="00704418" w:rsidRDefault="00800BDD" w:rsidP="00704418">
            <w:pPr>
              <w:spacing w:after="0" w:line="240" w:lineRule="auto"/>
              <w:ind w:left="4220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sz w:val="24"/>
                <w:szCs w:val="24"/>
              </w:rPr>
              <w:t>План педагогического совета</w:t>
            </w:r>
          </w:p>
        </w:tc>
        <w:tc>
          <w:tcPr>
            <w:tcW w:w="1417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w w:val="97"/>
                <w:sz w:val="24"/>
                <w:szCs w:val="24"/>
              </w:rPr>
              <w:t>Ответственные</w:t>
            </w:r>
          </w:p>
        </w:tc>
      </w:tr>
      <w:tr w:rsidR="00800BDD" w:rsidRPr="00704418" w:rsidTr="003479DB">
        <w:trPr>
          <w:trHeight w:val="584"/>
        </w:trPr>
        <w:tc>
          <w:tcPr>
            <w:tcW w:w="560" w:type="dxa"/>
            <w:vAlign w:val="center"/>
          </w:tcPr>
          <w:p w:rsidR="00800BDD" w:rsidRPr="00704418" w:rsidRDefault="00800BDD" w:rsidP="00704418">
            <w:pPr>
              <w:spacing w:after="0" w:line="265" w:lineRule="exact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0605" w:type="dxa"/>
          </w:tcPr>
          <w:p w:rsidR="00800BDD" w:rsidRPr="00704418" w:rsidRDefault="00800BDD" w:rsidP="00704418">
            <w:pPr>
              <w:spacing w:after="0" w:line="265" w:lineRule="exact"/>
              <w:ind w:left="20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Итоги тематической проверки по теме: «Состояние воспитательно - образовательной работы ДОУ</w:t>
            </w:r>
          </w:p>
          <w:p w:rsidR="00800BDD" w:rsidRPr="00704418" w:rsidRDefault="00800BDD" w:rsidP="00704418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 формированию у детей дошкольного возраста положительного отношения к труду»</w:t>
            </w:r>
          </w:p>
        </w:tc>
        <w:tc>
          <w:tcPr>
            <w:tcW w:w="1417" w:type="dxa"/>
            <w:vMerge w:val="restart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Гимадеева М. А.</w:t>
            </w:r>
          </w:p>
        </w:tc>
      </w:tr>
      <w:tr w:rsidR="00800BDD" w:rsidRPr="00704418" w:rsidTr="003479DB">
        <w:trPr>
          <w:trHeight w:val="265"/>
        </w:trPr>
        <w:tc>
          <w:tcPr>
            <w:tcW w:w="560" w:type="dxa"/>
            <w:vAlign w:val="center"/>
          </w:tcPr>
          <w:p w:rsidR="00800BDD" w:rsidRPr="00704418" w:rsidRDefault="00800BDD" w:rsidP="00704418">
            <w:pPr>
              <w:spacing w:after="0" w:line="265" w:lineRule="exact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0605" w:type="dxa"/>
          </w:tcPr>
          <w:p w:rsidR="00800BDD" w:rsidRPr="00704418" w:rsidRDefault="00800BDD" w:rsidP="00704418">
            <w:pPr>
              <w:spacing w:after="0" w:line="265" w:lineRule="exact"/>
              <w:ind w:left="20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«Проблемы и перспективы ранней профориентации детей дошкольного возраста»</w:t>
            </w:r>
          </w:p>
        </w:tc>
        <w:tc>
          <w:tcPr>
            <w:tcW w:w="1417" w:type="dxa"/>
            <w:vMerge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Педагог – психолог Гимадеева М. А.</w:t>
            </w:r>
          </w:p>
        </w:tc>
      </w:tr>
      <w:tr w:rsidR="00800BDD" w:rsidRPr="00704418" w:rsidTr="003479DB">
        <w:trPr>
          <w:trHeight w:val="520"/>
        </w:trPr>
        <w:tc>
          <w:tcPr>
            <w:tcW w:w="560" w:type="dxa"/>
            <w:vAlign w:val="center"/>
          </w:tcPr>
          <w:p w:rsidR="00800BDD" w:rsidRPr="00704418" w:rsidRDefault="00800BDD" w:rsidP="00704418">
            <w:pPr>
              <w:spacing w:after="0" w:line="263" w:lineRule="exact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0605" w:type="dxa"/>
          </w:tcPr>
          <w:p w:rsidR="00800BDD" w:rsidRPr="00704418" w:rsidRDefault="00800BDD" w:rsidP="004013FD">
            <w:pPr>
              <w:spacing w:after="0" w:line="263" w:lineRule="exact"/>
              <w:ind w:left="2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«Процесс ознакомления дошкольников с многообразием мира профессий» (из опыта работы)</w:t>
            </w:r>
          </w:p>
        </w:tc>
        <w:tc>
          <w:tcPr>
            <w:tcW w:w="1417" w:type="dxa"/>
            <w:vMerge/>
          </w:tcPr>
          <w:p w:rsidR="00800BDD" w:rsidRPr="00704418" w:rsidRDefault="00800BDD" w:rsidP="00704418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800BDD" w:rsidRPr="00704418" w:rsidRDefault="00800BDD" w:rsidP="00704418">
            <w:pPr>
              <w:spacing w:after="0" w:line="263" w:lineRule="exact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>Воспитатель</w:t>
            </w:r>
          </w:p>
          <w:p w:rsidR="00800BDD" w:rsidRPr="00704418" w:rsidRDefault="00800BDD" w:rsidP="00F465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Шолгина М. В.</w:t>
            </w:r>
            <w:r w:rsidRPr="00704418">
              <w:rPr>
                <w:rFonts w:ascii="Times New Roman" w:hAnsi="Times New Roman"/>
                <w:w w:val="98"/>
                <w:sz w:val="24"/>
                <w:szCs w:val="24"/>
              </w:rPr>
              <w:t xml:space="preserve"> </w:t>
            </w:r>
          </w:p>
        </w:tc>
      </w:tr>
      <w:tr w:rsidR="00800BDD" w:rsidRPr="00704418" w:rsidTr="003479DB">
        <w:trPr>
          <w:trHeight w:val="852"/>
        </w:trPr>
        <w:tc>
          <w:tcPr>
            <w:tcW w:w="560" w:type="dxa"/>
            <w:vAlign w:val="center"/>
          </w:tcPr>
          <w:p w:rsidR="00800BDD" w:rsidRPr="00704418" w:rsidRDefault="00800BDD" w:rsidP="00704418">
            <w:pPr>
              <w:spacing w:after="0" w:line="263" w:lineRule="exact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0605" w:type="dxa"/>
          </w:tcPr>
          <w:p w:rsidR="00800BDD" w:rsidRPr="00704418" w:rsidRDefault="00800BDD" w:rsidP="00704418">
            <w:pPr>
              <w:spacing w:after="0" w:line="263" w:lineRule="exact"/>
              <w:ind w:left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4418">
              <w:rPr>
                <w:rFonts w:ascii="Times New Roman" w:hAnsi="Times New Roman"/>
                <w:color w:val="000000"/>
                <w:sz w:val="24"/>
                <w:szCs w:val="24"/>
              </w:rPr>
              <w:t>Итоги смотра- конкурса</w:t>
            </w:r>
            <w:r w:rsidRPr="00704418">
              <w:rPr>
                <w:color w:val="000000"/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color w:val="000000"/>
                <w:sz w:val="24"/>
                <w:szCs w:val="24"/>
              </w:rPr>
              <w:t>по  ДОУ среди воспитателей</w:t>
            </w:r>
            <w:r w:rsidRPr="00704418">
              <w:rPr>
                <w:color w:val="000000"/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color w:val="000000"/>
                <w:sz w:val="24"/>
                <w:szCs w:val="24"/>
              </w:rPr>
              <w:t>«Парад профессий» (презентация профессий: костюмы, атрибутика, пособия)</w:t>
            </w:r>
          </w:p>
        </w:tc>
        <w:tc>
          <w:tcPr>
            <w:tcW w:w="1417" w:type="dxa"/>
            <w:vMerge/>
          </w:tcPr>
          <w:p w:rsidR="00800BDD" w:rsidRPr="00704418" w:rsidRDefault="00800BDD" w:rsidP="00704418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800BDD" w:rsidRPr="00704418" w:rsidRDefault="00800BDD" w:rsidP="00704418">
            <w:pPr>
              <w:spacing w:after="0" w:line="263" w:lineRule="exact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>Старший воспитатель Гимадеева М. А.</w:t>
            </w:r>
          </w:p>
        </w:tc>
      </w:tr>
      <w:tr w:rsidR="00800BDD" w:rsidRPr="00704418" w:rsidTr="003479DB">
        <w:trPr>
          <w:trHeight w:val="272"/>
        </w:trPr>
        <w:tc>
          <w:tcPr>
            <w:tcW w:w="560" w:type="dxa"/>
            <w:vAlign w:val="center"/>
          </w:tcPr>
          <w:p w:rsidR="00800BDD" w:rsidRPr="00704418" w:rsidRDefault="00800BDD" w:rsidP="00704418">
            <w:pPr>
              <w:spacing w:after="0" w:line="267" w:lineRule="exact"/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10605" w:type="dxa"/>
          </w:tcPr>
          <w:p w:rsidR="00800BDD" w:rsidRPr="00704418" w:rsidRDefault="00800BDD" w:rsidP="00704418">
            <w:pPr>
              <w:spacing w:after="0" w:line="267" w:lineRule="exact"/>
              <w:ind w:left="20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Принятие локальных актов ДОУ</w:t>
            </w:r>
          </w:p>
        </w:tc>
        <w:tc>
          <w:tcPr>
            <w:tcW w:w="1417" w:type="dxa"/>
            <w:vMerge/>
          </w:tcPr>
          <w:p w:rsidR="00800BDD" w:rsidRPr="00704418" w:rsidRDefault="00800BDD" w:rsidP="00704418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800BDD" w:rsidRPr="00704418" w:rsidRDefault="00800BDD" w:rsidP="00704418">
            <w:pPr>
              <w:spacing w:after="0" w:line="267" w:lineRule="exact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Заведующий</w:t>
            </w:r>
          </w:p>
          <w:p w:rsidR="00800BDD" w:rsidRPr="00704418" w:rsidRDefault="00800BDD" w:rsidP="00704418">
            <w:pPr>
              <w:spacing w:after="0" w:line="267" w:lineRule="exact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Ведякина Н. М.</w:t>
            </w:r>
          </w:p>
        </w:tc>
      </w:tr>
    </w:tbl>
    <w:p w:rsidR="00800BDD" w:rsidRDefault="00800BDD" w:rsidP="00102FA6">
      <w:pPr>
        <w:spacing w:after="0"/>
        <w:rPr>
          <w:rFonts w:ascii="Times New Roman" w:hAnsi="Times New Roman"/>
          <w:sz w:val="24"/>
          <w:szCs w:val="24"/>
        </w:rPr>
      </w:pPr>
    </w:p>
    <w:p w:rsidR="00800BDD" w:rsidRPr="002D473D" w:rsidRDefault="00800BDD" w:rsidP="00102F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D473D">
        <w:rPr>
          <w:rFonts w:ascii="Times New Roman" w:hAnsi="Times New Roman"/>
          <w:b/>
          <w:sz w:val="24"/>
          <w:szCs w:val="24"/>
        </w:rPr>
        <w:t>ПОВЕСТКА ЗАСЕДАНИЯ ПЕДАГОГИЧЕСКОГО СОВЕТА № 5 (итоговый)</w:t>
      </w:r>
    </w:p>
    <w:p w:rsidR="00800BDD" w:rsidRPr="002D473D" w:rsidRDefault="00800BDD" w:rsidP="002D473D">
      <w:pPr>
        <w:spacing w:after="0"/>
        <w:rPr>
          <w:rFonts w:ascii="Times New Roman" w:hAnsi="Times New Roman"/>
          <w:sz w:val="24"/>
          <w:szCs w:val="24"/>
        </w:rPr>
      </w:pPr>
      <w:r w:rsidRPr="002D473D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«Итоги работы ДОУ за 2018-2019 учебный год. Задачи на 2019-2020</w:t>
      </w:r>
      <w:r w:rsidRPr="002D473D">
        <w:rPr>
          <w:rFonts w:ascii="Times New Roman" w:hAnsi="Times New Roman"/>
          <w:sz w:val="24"/>
          <w:szCs w:val="24"/>
        </w:rPr>
        <w:t xml:space="preserve"> учебный год»</w:t>
      </w:r>
    </w:p>
    <w:p w:rsidR="00800BDD" w:rsidRDefault="00800BDD" w:rsidP="002D473D">
      <w:pPr>
        <w:spacing w:after="0"/>
        <w:rPr>
          <w:rFonts w:ascii="Times New Roman" w:hAnsi="Times New Roman"/>
          <w:sz w:val="24"/>
          <w:szCs w:val="24"/>
        </w:rPr>
      </w:pPr>
      <w:r w:rsidRPr="002D473D"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май 2019 г.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10603"/>
        <w:gridCol w:w="1304"/>
        <w:gridCol w:w="2381"/>
      </w:tblGrid>
      <w:tr w:rsidR="00800BDD" w:rsidRPr="00704418" w:rsidTr="003479DB">
        <w:tc>
          <w:tcPr>
            <w:tcW w:w="562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603" w:type="dxa"/>
          </w:tcPr>
          <w:p w:rsidR="00800BDD" w:rsidRPr="00704418" w:rsidRDefault="00800BDD" w:rsidP="00704418">
            <w:pPr>
              <w:spacing w:after="0" w:line="240" w:lineRule="auto"/>
              <w:ind w:left="4220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sz w:val="24"/>
                <w:szCs w:val="24"/>
              </w:rPr>
              <w:t>План педагогического совета</w:t>
            </w:r>
          </w:p>
        </w:tc>
        <w:tc>
          <w:tcPr>
            <w:tcW w:w="1304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381" w:type="dxa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b/>
                <w:bCs/>
                <w:w w:val="97"/>
                <w:sz w:val="24"/>
                <w:szCs w:val="24"/>
              </w:rPr>
              <w:t>Ответственные</w:t>
            </w:r>
          </w:p>
        </w:tc>
      </w:tr>
      <w:tr w:rsidR="00800BDD" w:rsidRPr="00704418" w:rsidTr="003479DB">
        <w:tc>
          <w:tcPr>
            <w:tcW w:w="562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603" w:type="dxa"/>
          </w:tcPr>
          <w:p w:rsidR="00800BDD" w:rsidRPr="00704418" w:rsidRDefault="00800BDD" w:rsidP="00704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Отчет о проделанной работе за год «Итоги работы ДОУ за 2018-2019 учебный год»</w:t>
            </w:r>
          </w:p>
        </w:tc>
        <w:tc>
          <w:tcPr>
            <w:tcW w:w="1304" w:type="dxa"/>
            <w:vMerge w:val="restart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Ведякина Н. М.</w:t>
            </w:r>
          </w:p>
        </w:tc>
      </w:tr>
      <w:tr w:rsidR="00800BDD" w:rsidRPr="00704418" w:rsidTr="003479DB">
        <w:tc>
          <w:tcPr>
            <w:tcW w:w="562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603" w:type="dxa"/>
          </w:tcPr>
          <w:p w:rsidR="00800BDD" w:rsidRPr="00704418" w:rsidRDefault="00800BDD" w:rsidP="00704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Анализ физкультурно-оздоровительной работы с детьми в ДОУ за 2018-2019 учебный год</w:t>
            </w:r>
          </w:p>
        </w:tc>
        <w:tc>
          <w:tcPr>
            <w:tcW w:w="1304" w:type="dxa"/>
            <w:vMerge/>
          </w:tcPr>
          <w:p w:rsidR="00800BDD" w:rsidRPr="00704418" w:rsidRDefault="00800BDD" w:rsidP="00704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Старший воспитатель Гимадеева М. А.</w:t>
            </w:r>
          </w:p>
        </w:tc>
      </w:tr>
      <w:tr w:rsidR="00800BDD" w:rsidRPr="00704418" w:rsidTr="003479DB">
        <w:tc>
          <w:tcPr>
            <w:tcW w:w="562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603" w:type="dxa"/>
          </w:tcPr>
          <w:p w:rsidR="00800BDD" w:rsidRPr="008A6F7C" w:rsidRDefault="00800BDD" w:rsidP="007044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Анализ работы за 2018-2019 учебный год по программе Зариповой «Говорим по татарски»</w:t>
            </w:r>
          </w:p>
        </w:tc>
        <w:tc>
          <w:tcPr>
            <w:tcW w:w="1304" w:type="dxa"/>
            <w:vMerge/>
          </w:tcPr>
          <w:p w:rsidR="00800BDD" w:rsidRPr="008A6F7C" w:rsidRDefault="00800BDD" w:rsidP="007044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по обучению татарскому языку</w:t>
            </w:r>
          </w:p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Сулейманова</w:t>
            </w:r>
          </w:p>
          <w:p w:rsidR="00800BDD" w:rsidRPr="008A6F7C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7C">
              <w:rPr>
                <w:rFonts w:ascii="Times New Roman" w:hAnsi="Times New Roman"/>
                <w:color w:val="000000"/>
                <w:sz w:val="24"/>
                <w:szCs w:val="24"/>
              </w:rPr>
              <w:t>А. М.</w:t>
            </w:r>
          </w:p>
        </w:tc>
      </w:tr>
      <w:tr w:rsidR="00800BDD" w:rsidRPr="00704418" w:rsidTr="003479DB">
        <w:tc>
          <w:tcPr>
            <w:tcW w:w="562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603" w:type="dxa"/>
          </w:tcPr>
          <w:p w:rsidR="00800BDD" w:rsidRPr="00704418" w:rsidRDefault="00800BDD" w:rsidP="00704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Анализ работы по музыкальному воспитанию детей за 2018-2019 учебный год</w:t>
            </w:r>
          </w:p>
        </w:tc>
        <w:tc>
          <w:tcPr>
            <w:tcW w:w="1304" w:type="dxa"/>
            <w:vMerge/>
          </w:tcPr>
          <w:p w:rsidR="00800BDD" w:rsidRPr="00704418" w:rsidRDefault="00800BDD" w:rsidP="00704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Музыкальные руководители </w:t>
            </w: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Савельева Н. В.,</w:t>
            </w: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Филиповская </w:t>
            </w:r>
          </w:p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О. Н.</w:t>
            </w:r>
          </w:p>
        </w:tc>
      </w:tr>
      <w:tr w:rsidR="00800BDD" w:rsidRPr="00704418" w:rsidTr="003479DB">
        <w:tc>
          <w:tcPr>
            <w:tcW w:w="562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603" w:type="dxa"/>
          </w:tcPr>
          <w:p w:rsidR="00800BDD" w:rsidRPr="00704418" w:rsidRDefault="00800BDD" w:rsidP="00704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Итоги конкурса по ДОУ среди педагогов «Проект по УМК «Говорим по татарски»</w:t>
            </w:r>
          </w:p>
        </w:tc>
        <w:tc>
          <w:tcPr>
            <w:tcW w:w="1304" w:type="dxa"/>
            <w:vMerge/>
          </w:tcPr>
          <w:p w:rsidR="00800BDD" w:rsidRPr="00704418" w:rsidRDefault="00800BDD" w:rsidP="00704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Старший воспитатель Гимадеева М. А.</w:t>
            </w:r>
          </w:p>
        </w:tc>
      </w:tr>
      <w:tr w:rsidR="00800BDD" w:rsidRPr="00704418" w:rsidTr="003479DB">
        <w:tc>
          <w:tcPr>
            <w:tcW w:w="562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603" w:type="dxa"/>
          </w:tcPr>
          <w:p w:rsidR="00800BDD" w:rsidRPr="00704418" w:rsidRDefault="00800BDD" w:rsidP="00704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Утверждение плана работы на летне-оздоровительный период</w:t>
            </w:r>
          </w:p>
        </w:tc>
        <w:tc>
          <w:tcPr>
            <w:tcW w:w="1304" w:type="dxa"/>
            <w:vMerge/>
          </w:tcPr>
          <w:p w:rsidR="00800BDD" w:rsidRPr="00704418" w:rsidRDefault="00800BDD" w:rsidP="00704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00BDD" w:rsidRPr="00704418" w:rsidRDefault="00800BDD" w:rsidP="00704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Заведующий Ведякина Н. М.</w:t>
            </w:r>
          </w:p>
        </w:tc>
      </w:tr>
      <w:bookmarkEnd w:id="0"/>
    </w:tbl>
    <w:p w:rsidR="00800BDD" w:rsidRDefault="00800BDD" w:rsidP="0038098D">
      <w:pPr>
        <w:tabs>
          <w:tab w:val="left" w:pos="364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Default="00800BDD" w:rsidP="00846129">
      <w:pPr>
        <w:pStyle w:val="ListParagraph"/>
        <w:spacing w:after="0" w:line="259" w:lineRule="auto"/>
        <w:ind w:left="0" w:right="100"/>
        <w:rPr>
          <w:sz w:val="20"/>
          <w:szCs w:val="20"/>
        </w:rPr>
      </w:pPr>
    </w:p>
    <w:p w:rsidR="00800BDD" w:rsidRDefault="00800BDD" w:rsidP="00846129">
      <w:pPr>
        <w:pStyle w:val="ListParagraph"/>
        <w:spacing w:after="0" w:line="259" w:lineRule="auto"/>
        <w:ind w:left="0" w:right="100"/>
        <w:rPr>
          <w:sz w:val="20"/>
          <w:szCs w:val="20"/>
        </w:rPr>
      </w:pPr>
    </w:p>
    <w:p w:rsidR="00800BDD" w:rsidRDefault="00800BDD" w:rsidP="00846129">
      <w:pPr>
        <w:pStyle w:val="ListParagraph"/>
        <w:spacing w:after="0" w:line="259" w:lineRule="auto"/>
        <w:ind w:left="0" w:right="100"/>
        <w:rPr>
          <w:sz w:val="20"/>
          <w:szCs w:val="20"/>
        </w:rPr>
      </w:pPr>
    </w:p>
    <w:p w:rsidR="00800BDD" w:rsidRDefault="00800BDD" w:rsidP="00846129">
      <w:pPr>
        <w:pStyle w:val="ListParagraph"/>
        <w:spacing w:after="0" w:line="259" w:lineRule="auto"/>
        <w:ind w:left="0" w:right="100"/>
        <w:rPr>
          <w:sz w:val="20"/>
          <w:szCs w:val="20"/>
        </w:rPr>
      </w:pPr>
    </w:p>
    <w:p w:rsidR="00800BDD" w:rsidRPr="0020639F" w:rsidRDefault="00800BDD" w:rsidP="0020639F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p w:rsidR="00800BDD" w:rsidRPr="0010498B" w:rsidRDefault="00800BDD" w:rsidP="0010498B">
      <w:pPr>
        <w:pStyle w:val="ListParagraph"/>
        <w:numPr>
          <w:ilvl w:val="0"/>
          <w:numId w:val="1"/>
        </w:numPr>
        <w:spacing w:after="0" w:line="259" w:lineRule="auto"/>
        <w:ind w:right="100"/>
        <w:jc w:val="center"/>
        <w:rPr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ПЛАН РАБОТЫ ПО ПРОФИЛАКТИКЕ </w:t>
      </w:r>
      <w:r w:rsidRPr="00EA6A8F">
        <w:rPr>
          <w:rFonts w:ascii="Times New Roman" w:hAnsi="Times New Roman"/>
          <w:b/>
          <w:bCs/>
          <w:sz w:val="24"/>
          <w:szCs w:val="24"/>
        </w:rPr>
        <w:t>ДЕТСКОГО ДОРОЖНО-ТРАНСПОРТНОГО ТРАВМАТИЗМА НА 2018/2019 УЧЕБНЫЙ ГОД</w:t>
      </w:r>
    </w:p>
    <w:p w:rsidR="00800BDD" w:rsidRPr="00EA6A8F" w:rsidRDefault="00800BDD" w:rsidP="0010498B">
      <w:pPr>
        <w:pStyle w:val="ListParagraph"/>
        <w:spacing w:after="0" w:line="259" w:lineRule="auto"/>
        <w:ind w:right="100"/>
        <w:rPr>
          <w:sz w:val="20"/>
          <w:szCs w:val="20"/>
        </w:rPr>
      </w:pPr>
    </w:p>
    <w:tbl>
      <w:tblPr>
        <w:tblW w:w="15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2"/>
        <w:gridCol w:w="50"/>
        <w:gridCol w:w="9910"/>
        <w:gridCol w:w="30"/>
        <w:gridCol w:w="1950"/>
        <w:gridCol w:w="30"/>
        <w:gridCol w:w="2400"/>
      </w:tblGrid>
      <w:tr w:rsidR="00800BDD" w:rsidRPr="00704418" w:rsidTr="00704418">
        <w:trPr>
          <w:trHeight w:val="317"/>
        </w:trPr>
        <w:tc>
          <w:tcPr>
            <w:tcW w:w="86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№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994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ind w:left="428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98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Срок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2400" w:type="dxa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Ответственный</w:t>
            </w:r>
          </w:p>
        </w:tc>
      </w:tr>
      <w:tr w:rsidR="00800BDD" w:rsidRPr="00704418" w:rsidTr="00704418">
        <w:trPr>
          <w:trHeight w:val="317"/>
        </w:trPr>
        <w:tc>
          <w:tcPr>
            <w:tcW w:w="860" w:type="dxa"/>
            <w:gridSpan w:val="2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0" w:type="dxa"/>
            <w:gridSpan w:val="2"/>
            <w:vMerge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317"/>
        </w:trPr>
        <w:tc>
          <w:tcPr>
            <w:tcW w:w="860" w:type="dxa"/>
            <w:gridSpan w:val="2"/>
            <w:vMerge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0" w:type="dxa"/>
            <w:gridSpan w:val="2"/>
            <w:vMerge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6"/>
        </w:trPr>
        <w:tc>
          <w:tcPr>
            <w:tcW w:w="15180" w:type="dxa"/>
            <w:gridSpan w:val="7"/>
            <w:vAlign w:val="center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6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ПЕДАГОГИЧЕСКИМИ КАДРАМИ</w:t>
            </w:r>
          </w:p>
        </w:tc>
      </w:tr>
      <w:tr w:rsidR="00800BDD" w:rsidRPr="00704418" w:rsidTr="00704418">
        <w:trPr>
          <w:trHeight w:val="261"/>
        </w:trPr>
        <w:tc>
          <w:tcPr>
            <w:tcW w:w="86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1.1.</w:t>
            </w:r>
          </w:p>
        </w:tc>
        <w:tc>
          <w:tcPr>
            <w:tcW w:w="9940" w:type="dxa"/>
            <w:gridSpan w:val="2"/>
            <w:vMerge w:val="restart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Выставка и обзор литературы. «Основы безопасности и жизнедеятельности, правила дорожного движения»</w:t>
            </w:r>
          </w:p>
        </w:tc>
        <w:tc>
          <w:tcPr>
            <w:tcW w:w="198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800BDD" w:rsidRPr="00704418" w:rsidTr="00704418">
        <w:trPr>
          <w:trHeight w:val="277"/>
        </w:trPr>
        <w:tc>
          <w:tcPr>
            <w:tcW w:w="86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40" w:type="dxa"/>
            <w:gridSpan w:val="2"/>
            <w:vMerge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34"/>
        </w:trPr>
        <w:tc>
          <w:tcPr>
            <w:tcW w:w="86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40" w:type="dxa"/>
            <w:gridSpan w:val="2"/>
            <w:vMerge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56"/>
        </w:trPr>
        <w:tc>
          <w:tcPr>
            <w:tcW w:w="86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1.2.</w:t>
            </w:r>
          </w:p>
        </w:tc>
        <w:tc>
          <w:tcPr>
            <w:tcW w:w="9940" w:type="dxa"/>
            <w:gridSpan w:val="2"/>
            <w:vMerge w:val="restart"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Инструктивно – методическое совещание «Методика составления плана работы в группах по</w:t>
            </w:r>
          </w:p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профилактике безопасности дорожного движения на год». «Создание развивающей среды по</w:t>
            </w:r>
          </w:p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правилам дорожного движения»</w:t>
            </w:r>
          </w:p>
        </w:tc>
        <w:tc>
          <w:tcPr>
            <w:tcW w:w="1980" w:type="dxa"/>
            <w:gridSpan w:val="2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800BDD" w:rsidRPr="00704418" w:rsidTr="00704418">
        <w:trPr>
          <w:trHeight w:val="276"/>
        </w:trPr>
        <w:tc>
          <w:tcPr>
            <w:tcW w:w="86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40" w:type="dxa"/>
            <w:gridSpan w:val="2"/>
            <w:vMerge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81"/>
        </w:trPr>
        <w:tc>
          <w:tcPr>
            <w:tcW w:w="86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40" w:type="dxa"/>
            <w:gridSpan w:val="2"/>
            <w:vMerge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6"/>
        </w:trPr>
        <w:tc>
          <w:tcPr>
            <w:tcW w:w="86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1.3.</w:t>
            </w:r>
          </w:p>
        </w:tc>
        <w:tc>
          <w:tcPr>
            <w:tcW w:w="9940" w:type="dxa"/>
            <w:gridSpan w:val="2"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Посещение Автогородка с детьми</w:t>
            </w:r>
          </w:p>
        </w:tc>
        <w:tc>
          <w:tcPr>
            <w:tcW w:w="1980" w:type="dxa"/>
            <w:gridSpan w:val="2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1 -2 раза в месяц</w:t>
            </w: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00BDD" w:rsidRPr="00704418" w:rsidTr="00704418">
        <w:trPr>
          <w:trHeight w:val="266"/>
        </w:trPr>
        <w:tc>
          <w:tcPr>
            <w:tcW w:w="86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1.4.</w:t>
            </w:r>
          </w:p>
        </w:tc>
        <w:tc>
          <w:tcPr>
            <w:tcW w:w="9940" w:type="dxa"/>
            <w:gridSpan w:val="2"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Пополнение  уголков безопасности дорожного движения в группах</w:t>
            </w:r>
          </w:p>
        </w:tc>
        <w:tc>
          <w:tcPr>
            <w:tcW w:w="1980" w:type="dxa"/>
            <w:gridSpan w:val="2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00BDD" w:rsidRPr="00704418" w:rsidTr="00704418">
        <w:trPr>
          <w:trHeight w:val="261"/>
        </w:trPr>
        <w:tc>
          <w:tcPr>
            <w:tcW w:w="86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1.5.</w:t>
            </w:r>
          </w:p>
        </w:tc>
        <w:tc>
          <w:tcPr>
            <w:tcW w:w="9940" w:type="dxa"/>
            <w:gridSpan w:val="2"/>
            <w:vMerge w:val="restart"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Выступление  на  педсовете инспектора ГИБДД</w:t>
            </w:r>
          </w:p>
        </w:tc>
        <w:tc>
          <w:tcPr>
            <w:tcW w:w="198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Заведующая</w:t>
            </w:r>
          </w:p>
        </w:tc>
      </w:tr>
      <w:tr w:rsidR="00800BDD" w:rsidRPr="00704418" w:rsidTr="00704418">
        <w:trPr>
          <w:trHeight w:val="281"/>
        </w:trPr>
        <w:tc>
          <w:tcPr>
            <w:tcW w:w="86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40" w:type="dxa"/>
            <w:gridSpan w:val="2"/>
            <w:vMerge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6"/>
        </w:trPr>
        <w:tc>
          <w:tcPr>
            <w:tcW w:w="86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1.6.</w:t>
            </w:r>
          </w:p>
        </w:tc>
        <w:tc>
          <w:tcPr>
            <w:tcW w:w="9940" w:type="dxa"/>
            <w:gridSpan w:val="2"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Практикум. Изготовление пособий и игр для обучения детей безопасному поведению</w:t>
            </w:r>
          </w:p>
        </w:tc>
        <w:tc>
          <w:tcPr>
            <w:tcW w:w="1980" w:type="dxa"/>
            <w:gridSpan w:val="2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00BDD" w:rsidRPr="00704418" w:rsidTr="00704418">
        <w:trPr>
          <w:trHeight w:val="263"/>
        </w:trPr>
        <w:tc>
          <w:tcPr>
            <w:tcW w:w="86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1.7.</w:t>
            </w:r>
          </w:p>
        </w:tc>
        <w:tc>
          <w:tcPr>
            <w:tcW w:w="9940" w:type="dxa"/>
            <w:gridSpan w:val="2"/>
            <w:vMerge w:val="restart"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Анкетирование Выявление знаний и умений педагогов по обучению детей навыкам безопасного поведения на дорогах</w:t>
            </w:r>
          </w:p>
        </w:tc>
        <w:tc>
          <w:tcPr>
            <w:tcW w:w="198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800BDD" w:rsidRPr="00704418" w:rsidTr="00704418">
        <w:trPr>
          <w:trHeight w:val="280"/>
        </w:trPr>
        <w:tc>
          <w:tcPr>
            <w:tcW w:w="86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40" w:type="dxa"/>
            <w:gridSpan w:val="2"/>
            <w:vMerge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1"/>
        </w:trPr>
        <w:tc>
          <w:tcPr>
            <w:tcW w:w="86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1.8.</w:t>
            </w:r>
          </w:p>
        </w:tc>
        <w:tc>
          <w:tcPr>
            <w:tcW w:w="9940" w:type="dxa"/>
            <w:gridSpan w:val="2"/>
            <w:vMerge w:val="restart"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Методические рекомендации по организации работы по обучению детей правилам безопасного поведения на дорогах</w:t>
            </w:r>
          </w:p>
        </w:tc>
        <w:tc>
          <w:tcPr>
            <w:tcW w:w="1980" w:type="dxa"/>
            <w:gridSpan w:val="2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800BDD" w:rsidRPr="00704418" w:rsidTr="00704418">
        <w:trPr>
          <w:trHeight w:val="281"/>
        </w:trPr>
        <w:tc>
          <w:tcPr>
            <w:tcW w:w="86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40" w:type="dxa"/>
            <w:gridSpan w:val="2"/>
            <w:vMerge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8"/>
        </w:trPr>
        <w:tc>
          <w:tcPr>
            <w:tcW w:w="860" w:type="dxa"/>
            <w:gridSpan w:val="2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0" w:type="dxa"/>
            <w:gridSpan w:val="2"/>
          </w:tcPr>
          <w:p w:rsidR="00800BDD" w:rsidRPr="00704418" w:rsidRDefault="00800BDD" w:rsidP="00704418">
            <w:pPr>
              <w:spacing w:after="0"/>
              <w:ind w:left="3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РАБОТА С ДЕТЬМИ </w:t>
            </w:r>
          </w:p>
        </w:tc>
        <w:tc>
          <w:tcPr>
            <w:tcW w:w="1980" w:type="dxa"/>
            <w:gridSpan w:val="2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3"/>
        </w:trPr>
        <w:tc>
          <w:tcPr>
            <w:tcW w:w="86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2.1.</w:t>
            </w:r>
          </w:p>
        </w:tc>
        <w:tc>
          <w:tcPr>
            <w:tcW w:w="9940" w:type="dxa"/>
            <w:gridSpan w:val="2"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Целевые прогулки</w:t>
            </w:r>
          </w:p>
        </w:tc>
        <w:tc>
          <w:tcPr>
            <w:tcW w:w="198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1раз в квартал</w:t>
            </w:r>
          </w:p>
        </w:tc>
        <w:tc>
          <w:tcPr>
            <w:tcW w:w="2400" w:type="dxa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R="00800BDD" w:rsidRPr="00704418" w:rsidTr="00704418">
        <w:trPr>
          <w:trHeight w:val="266"/>
        </w:trPr>
        <w:tc>
          <w:tcPr>
            <w:tcW w:w="86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2.2.</w:t>
            </w:r>
          </w:p>
        </w:tc>
        <w:tc>
          <w:tcPr>
            <w:tcW w:w="9940" w:type="dxa"/>
            <w:gridSpan w:val="2"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Занятия в Автогородке</w:t>
            </w:r>
          </w:p>
        </w:tc>
        <w:tc>
          <w:tcPr>
            <w:tcW w:w="198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400" w:type="dxa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635"/>
        </w:trPr>
        <w:tc>
          <w:tcPr>
            <w:tcW w:w="86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2.3.</w:t>
            </w:r>
          </w:p>
        </w:tc>
        <w:tc>
          <w:tcPr>
            <w:tcW w:w="9940" w:type="dxa"/>
            <w:gridSpan w:val="2"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Игры (подвижные, дидактические, настольно-печатные, сюжетно-ролевые, театрализованные, игровые практикумы на площадке)</w:t>
            </w:r>
          </w:p>
        </w:tc>
        <w:tc>
          <w:tcPr>
            <w:tcW w:w="198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ежемесячно</w:t>
            </w:r>
          </w:p>
        </w:tc>
        <w:tc>
          <w:tcPr>
            <w:tcW w:w="2400" w:type="dxa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6"/>
        </w:trPr>
        <w:tc>
          <w:tcPr>
            <w:tcW w:w="86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2.4.</w:t>
            </w:r>
          </w:p>
        </w:tc>
        <w:tc>
          <w:tcPr>
            <w:tcW w:w="9940" w:type="dxa"/>
            <w:gridSpan w:val="2"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Развлечения, викторины, турниры: Школа светофорных наук»; «Веселый перекресток»</w:t>
            </w:r>
          </w:p>
        </w:tc>
        <w:tc>
          <w:tcPr>
            <w:tcW w:w="198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  <w:tc>
          <w:tcPr>
            <w:tcW w:w="2400" w:type="dxa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6"/>
        </w:trPr>
        <w:tc>
          <w:tcPr>
            <w:tcW w:w="86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2.5.</w:t>
            </w:r>
          </w:p>
        </w:tc>
        <w:tc>
          <w:tcPr>
            <w:tcW w:w="9940" w:type="dxa"/>
            <w:gridSpan w:val="2"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Просмотр театральных представлений, мультфильмов, видеороликов</w:t>
            </w:r>
          </w:p>
        </w:tc>
        <w:tc>
          <w:tcPr>
            <w:tcW w:w="198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1 раз в квартал</w:t>
            </w:r>
          </w:p>
        </w:tc>
        <w:tc>
          <w:tcPr>
            <w:tcW w:w="2400" w:type="dxa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6"/>
        </w:trPr>
        <w:tc>
          <w:tcPr>
            <w:tcW w:w="86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2.6.</w:t>
            </w:r>
          </w:p>
        </w:tc>
        <w:tc>
          <w:tcPr>
            <w:tcW w:w="9940" w:type="dxa"/>
            <w:gridSpan w:val="2"/>
          </w:tcPr>
          <w:p w:rsidR="00800BDD" w:rsidRPr="00704418" w:rsidRDefault="00800BDD" w:rsidP="00704418">
            <w:pPr>
              <w:spacing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98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2400" w:type="dxa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6"/>
        </w:trPr>
        <w:tc>
          <w:tcPr>
            <w:tcW w:w="15180" w:type="dxa"/>
            <w:gridSpan w:val="7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3.РАБОТА С РОДИТЕЛЯМИ</w:t>
            </w: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</w:p>
        </w:tc>
        <w:tc>
          <w:tcPr>
            <w:tcW w:w="9960" w:type="dxa"/>
            <w:gridSpan w:val="2"/>
            <w:vAlign w:val="center"/>
          </w:tcPr>
          <w:p w:rsidR="00800BDD" w:rsidRPr="00704418" w:rsidRDefault="00800BDD" w:rsidP="00704418">
            <w:pPr>
              <w:spacing w:after="0" w:line="264" w:lineRule="exact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Оформление информационных  папок  о  безопасности  дорожного  движения:  «Глупо</w:t>
            </w:r>
            <w:r w:rsidRPr="00704418">
              <w:rPr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экономить свое время, за счет жизни ребенка»,  «Ребенок имеет право жить»; «Цена спешки жизнь вашего ребенка»; «Внимание – мы ваши дети!»</w:t>
            </w:r>
          </w:p>
        </w:tc>
        <w:tc>
          <w:tcPr>
            <w:tcW w:w="198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3.2.</w:t>
            </w:r>
          </w:p>
        </w:tc>
        <w:tc>
          <w:tcPr>
            <w:tcW w:w="9960" w:type="dxa"/>
            <w:gridSpan w:val="2"/>
          </w:tcPr>
          <w:p w:rsidR="00800BDD" w:rsidRPr="00704418" w:rsidRDefault="00800BDD" w:rsidP="00704418">
            <w:pPr>
              <w:spacing w:after="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Выпуск буклетов, памяток: «Типичные ошибки детей на дороге»; «Обучение ребенка ПДД»;</w:t>
            </w:r>
            <w:r w:rsidRPr="00704418">
              <w:rPr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«Что  могу  сделать  Я!»;  «Ребенок  –  водитель  детских  транспортных  средств(велосипед,</w:t>
            </w:r>
            <w:r w:rsidRPr="00704418">
              <w:rPr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самокат, санки, ролики и т.д.)».</w:t>
            </w:r>
          </w:p>
        </w:tc>
        <w:tc>
          <w:tcPr>
            <w:tcW w:w="198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3.3.</w:t>
            </w:r>
          </w:p>
        </w:tc>
        <w:tc>
          <w:tcPr>
            <w:tcW w:w="9960" w:type="dxa"/>
            <w:gridSpan w:val="2"/>
          </w:tcPr>
          <w:p w:rsidR="00800BDD" w:rsidRPr="00704418" w:rsidRDefault="00800BDD" w:rsidP="00704418">
            <w:pPr>
              <w:spacing w:after="0" w:line="264" w:lineRule="exact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Консультации  на  сайте  ДОУ:  «Взрослые!  Вам  подражают!»;  «Как  должны  вести  себя</w:t>
            </w:r>
            <w:r w:rsidRPr="00704418">
              <w:rPr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взрослые,  находясь  на  улице  с  ребенком»;  «Дисциплина  на  улице  –  залог  безопасности</w:t>
            </w:r>
            <w:r w:rsidRPr="00704418">
              <w:rPr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пешехода»; «Воспитываем пешехода»</w:t>
            </w:r>
          </w:p>
        </w:tc>
        <w:tc>
          <w:tcPr>
            <w:tcW w:w="198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3.4.</w:t>
            </w:r>
          </w:p>
        </w:tc>
        <w:tc>
          <w:tcPr>
            <w:tcW w:w="9960" w:type="dxa"/>
            <w:gridSpan w:val="2"/>
          </w:tcPr>
          <w:p w:rsidR="00800BDD" w:rsidRPr="00704418" w:rsidRDefault="00800BDD" w:rsidP="00704418">
            <w:pPr>
              <w:spacing w:after="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Участие  родителей  в  подготовке  и  проведении  занятий  и  развлечений    по  правилам</w:t>
            </w:r>
            <w:r w:rsidRPr="00704418">
              <w:rPr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дорожного движения</w:t>
            </w:r>
          </w:p>
        </w:tc>
        <w:tc>
          <w:tcPr>
            <w:tcW w:w="198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3.5.</w:t>
            </w:r>
          </w:p>
        </w:tc>
        <w:tc>
          <w:tcPr>
            <w:tcW w:w="9960" w:type="dxa"/>
            <w:gridSpan w:val="2"/>
          </w:tcPr>
          <w:p w:rsidR="00800BDD" w:rsidRPr="00704418" w:rsidRDefault="00800BDD" w:rsidP="00704418">
            <w:pPr>
              <w:spacing w:after="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Участие родителей в создании развивающей предметно- пространственной среды по ПДД</w:t>
            </w:r>
          </w:p>
        </w:tc>
        <w:tc>
          <w:tcPr>
            <w:tcW w:w="198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3.6.</w:t>
            </w:r>
          </w:p>
        </w:tc>
        <w:tc>
          <w:tcPr>
            <w:tcW w:w="9960" w:type="dxa"/>
            <w:gridSpan w:val="2"/>
          </w:tcPr>
          <w:p w:rsidR="00800BDD" w:rsidRPr="00704418" w:rsidRDefault="00800BDD" w:rsidP="00704418">
            <w:pPr>
              <w:spacing w:after="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Анкетирование. «Обучаем детей Правилам дорожного движения»</w:t>
            </w:r>
          </w:p>
        </w:tc>
        <w:tc>
          <w:tcPr>
            <w:tcW w:w="198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3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3.7.</w:t>
            </w:r>
          </w:p>
        </w:tc>
        <w:tc>
          <w:tcPr>
            <w:tcW w:w="9960" w:type="dxa"/>
            <w:gridSpan w:val="2"/>
          </w:tcPr>
          <w:p w:rsidR="00800BDD" w:rsidRPr="00704418" w:rsidRDefault="00800BDD" w:rsidP="00704418">
            <w:pPr>
              <w:spacing w:after="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Рассмотрение  вопроса:  «Проблемы  детского  дорожно  –  транспортного  травматизма»  на</w:t>
            </w:r>
            <w:r w:rsidRPr="00704418">
              <w:rPr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общем родительском собрании  (с приглашением представителя ГИБДД)</w:t>
            </w:r>
          </w:p>
        </w:tc>
        <w:tc>
          <w:tcPr>
            <w:tcW w:w="198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3.8.</w:t>
            </w:r>
          </w:p>
        </w:tc>
        <w:tc>
          <w:tcPr>
            <w:tcW w:w="9960" w:type="dxa"/>
            <w:gridSpan w:val="2"/>
          </w:tcPr>
          <w:p w:rsidR="00800BDD" w:rsidRPr="00704418" w:rsidRDefault="00800BDD" w:rsidP="00704418">
            <w:pPr>
              <w:spacing w:after="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Групповое родительское собрание </w:t>
            </w:r>
            <w:r w:rsidRPr="00704418">
              <w:rPr>
                <w:rFonts w:ascii="Times New Roman" w:hAnsi="Times New Roman"/>
                <w:i/>
                <w:sz w:val="24"/>
                <w:szCs w:val="24"/>
              </w:rPr>
              <w:t>(включить вопрос)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:</w:t>
            </w:r>
            <w:r w:rsidRPr="00704418">
              <w:rPr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«Проблемы детского дорожно – транспортного травматизма»</w:t>
            </w:r>
            <w:r w:rsidRPr="00704418">
              <w:rPr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(с приглашением представителя ГИБДД)</w:t>
            </w:r>
          </w:p>
        </w:tc>
        <w:tc>
          <w:tcPr>
            <w:tcW w:w="198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3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3.9.</w:t>
            </w:r>
          </w:p>
        </w:tc>
        <w:tc>
          <w:tcPr>
            <w:tcW w:w="996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КВН «Знает вся моя семья, знаю ПДД и Я»</w:t>
            </w:r>
          </w:p>
        </w:tc>
        <w:tc>
          <w:tcPr>
            <w:tcW w:w="198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rPr>
          <w:trHeight w:val="266"/>
        </w:trPr>
        <w:tc>
          <w:tcPr>
            <w:tcW w:w="15180" w:type="dxa"/>
            <w:gridSpan w:val="7"/>
            <w:vAlign w:val="center"/>
          </w:tcPr>
          <w:p w:rsidR="00800BDD" w:rsidRPr="00704418" w:rsidRDefault="00800BDD" w:rsidP="00704418">
            <w:pPr>
              <w:pStyle w:val="ListParagraph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704418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 РАБОТА С СОЦИУМОМ</w:t>
            </w:r>
          </w:p>
        </w:tc>
      </w:tr>
      <w:tr w:rsidR="00800BDD" w:rsidRPr="00704418" w:rsidTr="00704418">
        <w:trPr>
          <w:trHeight w:val="266"/>
        </w:trPr>
        <w:tc>
          <w:tcPr>
            <w:tcW w:w="15180" w:type="dxa"/>
            <w:gridSpan w:val="7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Cs/>
                <w:i/>
                <w:sz w:val="24"/>
                <w:szCs w:val="24"/>
              </w:rPr>
              <w:t>Взаимодействие с Новошешминской начальной школой – детский сад</w:t>
            </w: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4.1.</w:t>
            </w:r>
          </w:p>
        </w:tc>
        <w:tc>
          <w:tcPr>
            <w:tcW w:w="996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Совместная выставка детских рисунков «Мы за безопасность» </w:t>
            </w:r>
          </w:p>
        </w:tc>
        <w:tc>
          <w:tcPr>
            <w:tcW w:w="198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4.2.</w:t>
            </w:r>
          </w:p>
        </w:tc>
        <w:tc>
          <w:tcPr>
            <w:tcW w:w="996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Веселые старты «Правила дорожные знать каждому положено!» 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3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6"/>
        </w:trPr>
        <w:tc>
          <w:tcPr>
            <w:tcW w:w="15180" w:type="dxa"/>
            <w:gridSpan w:val="7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Cs/>
                <w:i/>
                <w:w w:val="99"/>
                <w:sz w:val="24"/>
                <w:szCs w:val="24"/>
              </w:rPr>
              <w:t>Взаимодействие с отделом ГИБДД</w:t>
            </w: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4.3.</w:t>
            </w:r>
          </w:p>
        </w:tc>
        <w:tc>
          <w:tcPr>
            <w:tcW w:w="996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Участие представителя ГИБДД в проведении общего родительского собрания</w:t>
            </w:r>
          </w:p>
        </w:tc>
        <w:tc>
          <w:tcPr>
            <w:tcW w:w="198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Заведующая</w:t>
            </w: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4.4.</w:t>
            </w:r>
          </w:p>
        </w:tc>
        <w:tc>
          <w:tcPr>
            <w:tcW w:w="996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Участие инспектора ГИБДД в поведении занятий , тематических дней</w:t>
            </w:r>
          </w:p>
        </w:tc>
        <w:tc>
          <w:tcPr>
            <w:tcW w:w="198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243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6"/>
        </w:trPr>
        <w:tc>
          <w:tcPr>
            <w:tcW w:w="15180" w:type="dxa"/>
            <w:gridSpan w:val="7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bCs/>
                <w:sz w:val="24"/>
                <w:szCs w:val="24"/>
              </w:rPr>
              <w:t>5. ОРГАНИЗАЦИОННЫЕ МЕРОПРИЯТИЯ</w:t>
            </w: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4.5.</w:t>
            </w:r>
          </w:p>
        </w:tc>
        <w:tc>
          <w:tcPr>
            <w:tcW w:w="9960" w:type="dxa"/>
            <w:gridSpan w:val="2"/>
            <w:tcBorders>
              <w:right w:val="single" w:sz="8" w:space="0" w:color="auto"/>
            </w:tcBorders>
            <w:vAlign w:val="bottom"/>
          </w:tcPr>
          <w:p w:rsidR="00800BDD" w:rsidRPr="00704418" w:rsidRDefault="00800BDD" w:rsidP="00704418">
            <w:pPr>
              <w:spacing w:after="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Систематизация нормативной правовой базы по обучению детей правилам безопасного и</w:t>
            </w:r>
            <w:r w:rsidRPr="00704418">
              <w:rPr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культурного поведения на улицах и дорогах.</w:t>
            </w:r>
          </w:p>
        </w:tc>
        <w:tc>
          <w:tcPr>
            <w:tcW w:w="198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243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4.6.</w:t>
            </w:r>
          </w:p>
        </w:tc>
        <w:tc>
          <w:tcPr>
            <w:tcW w:w="9960" w:type="dxa"/>
            <w:gridSpan w:val="2"/>
            <w:tcBorders>
              <w:right w:val="single" w:sz="8" w:space="0" w:color="auto"/>
            </w:tcBorders>
            <w:vAlign w:val="bottom"/>
          </w:tcPr>
          <w:p w:rsidR="00800BDD" w:rsidRPr="00704418" w:rsidRDefault="00800BDD" w:rsidP="00704418">
            <w:pPr>
              <w:spacing w:after="0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Контроль организации работы с детьми по  обучению воспитанников  правилам безопасного</w:t>
            </w:r>
            <w:r w:rsidRPr="00704418">
              <w:rPr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поведения на дорогах</w:t>
            </w:r>
          </w:p>
        </w:tc>
        <w:tc>
          <w:tcPr>
            <w:tcW w:w="198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4.7.</w:t>
            </w:r>
          </w:p>
        </w:tc>
        <w:tc>
          <w:tcPr>
            <w:tcW w:w="9960" w:type="dxa"/>
            <w:gridSpan w:val="2"/>
            <w:tcBorders>
              <w:right w:val="single" w:sz="8" w:space="0" w:color="auto"/>
            </w:tcBorders>
            <w:vAlign w:val="bottom"/>
          </w:tcPr>
          <w:p w:rsidR="00800BDD" w:rsidRPr="00704418" w:rsidRDefault="00800BDD" w:rsidP="00704418">
            <w:pPr>
              <w:spacing w:after="0" w:line="260" w:lineRule="exact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Пополнение   методического   кабинета   и   групп   методической,   детской   литературой,</w:t>
            </w:r>
            <w:r w:rsidRPr="00704418">
              <w:rPr>
                <w:sz w:val="20"/>
                <w:szCs w:val="20"/>
              </w:rPr>
              <w:t xml:space="preserve"> </w:t>
            </w:r>
            <w:r w:rsidRPr="00704418">
              <w:rPr>
                <w:rFonts w:ascii="Times New Roman" w:hAnsi="Times New Roman"/>
                <w:sz w:val="24"/>
                <w:szCs w:val="24"/>
              </w:rPr>
              <w:t>наглядными пособиями и дидактическими играми</w:t>
            </w:r>
          </w:p>
        </w:tc>
        <w:tc>
          <w:tcPr>
            <w:tcW w:w="198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4.8.</w:t>
            </w:r>
          </w:p>
        </w:tc>
        <w:tc>
          <w:tcPr>
            <w:tcW w:w="9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0BDD" w:rsidRPr="00704418" w:rsidRDefault="00800BDD" w:rsidP="00704418">
            <w:pPr>
              <w:spacing w:line="264" w:lineRule="exact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Участие в районных мероприятиях по плану РОО</w:t>
            </w:r>
          </w:p>
        </w:tc>
        <w:tc>
          <w:tcPr>
            <w:tcW w:w="198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6"/>
        </w:trPr>
        <w:tc>
          <w:tcPr>
            <w:tcW w:w="8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4.9.</w:t>
            </w:r>
          </w:p>
        </w:tc>
        <w:tc>
          <w:tcPr>
            <w:tcW w:w="9960" w:type="dxa"/>
            <w:gridSpan w:val="2"/>
            <w:vAlign w:val="center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Оформление Уголка безопасности в ДОУ</w:t>
            </w:r>
          </w:p>
        </w:tc>
        <w:tc>
          <w:tcPr>
            <w:tcW w:w="198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10498B">
      <w:pPr>
        <w:pStyle w:val="ListParagraph"/>
        <w:numPr>
          <w:ilvl w:val="0"/>
          <w:numId w:val="1"/>
        </w:numPr>
        <w:spacing w:after="0" w:line="259" w:lineRule="auto"/>
        <w:ind w:right="-199"/>
        <w:jc w:val="center"/>
        <w:rPr>
          <w:rFonts w:ascii="Times New Roman" w:hAnsi="Times New Roman"/>
          <w:b/>
          <w:sz w:val="24"/>
          <w:szCs w:val="24"/>
        </w:rPr>
      </w:pPr>
      <w:r w:rsidRPr="00C33658">
        <w:rPr>
          <w:rFonts w:ascii="Times New Roman" w:hAnsi="Times New Roman"/>
          <w:b/>
          <w:sz w:val="24"/>
          <w:szCs w:val="24"/>
        </w:rPr>
        <w:t xml:space="preserve">ПЛАН РАБОТЫ ПО </w:t>
      </w:r>
      <w:r>
        <w:rPr>
          <w:rFonts w:ascii="Times New Roman" w:hAnsi="Times New Roman"/>
          <w:b/>
          <w:sz w:val="24"/>
          <w:szCs w:val="24"/>
        </w:rPr>
        <w:t>ОСНОВАМ БЕЗОПАСНОСТИ ЖИЗНИДЕЯТЕЛЬНОСТИ ДЕТЕЙ</w:t>
      </w:r>
      <w:r w:rsidRPr="00C33658">
        <w:rPr>
          <w:rFonts w:ascii="Times New Roman" w:hAnsi="Times New Roman"/>
          <w:b/>
          <w:sz w:val="24"/>
          <w:szCs w:val="24"/>
        </w:rPr>
        <w:t xml:space="preserve"> НА 2018/2019 УЧЕБНЫЙ ГОД</w:t>
      </w:r>
    </w:p>
    <w:p w:rsidR="00800BDD" w:rsidRDefault="00800BDD" w:rsidP="0010498B">
      <w:pPr>
        <w:pStyle w:val="ListParagraph"/>
        <w:spacing w:after="0" w:line="259" w:lineRule="auto"/>
        <w:ind w:right="-199"/>
        <w:rPr>
          <w:rFonts w:ascii="Times New Roman" w:hAnsi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32"/>
        <w:gridCol w:w="1984"/>
        <w:gridCol w:w="2410"/>
      </w:tblGrid>
      <w:tr w:rsidR="00800BDD" w:rsidRPr="00704418" w:rsidTr="00704418">
        <w:tc>
          <w:tcPr>
            <w:tcW w:w="1074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00BDD" w:rsidRPr="00704418" w:rsidTr="00704418">
        <w:tc>
          <w:tcPr>
            <w:tcW w:w="15134" w:type="dxa"/>
            <w:gridSpan w:val="3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Помощь воспитателям в составлении планов работы по ОБЖ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Оформление уголков безопасности дорожного движения и противопожарной безопасности в группах для родителей и детей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Памятки и буклеты для родителей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Консультация для педагогов «Формирование у дошкольников сознательного отношения к вопросам личной безопасности и безопасности окружающих»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00BDD" w:rsidRPr="00704418" w:rsidTr="00704418">
        <w:trPr>
          <w:trHeight w:val="227"/>
        </w:trPr>
        <w:tc>
          <w:tcPr>
            <w:tcW w:w="15134" w:type="dxa"/>
            <w:gridSpan w:val="3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Оформление выставки новых наглядно-дидактических и методических материалов в методическом кабинете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Пополнение методического кабинета и групп методической, детской литературой и наглядными пособиями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Контроль организации работы с детьми по теме «Безопасность»: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- ПДД, 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- противопожарная безопасность, 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- личная безопасность, 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- безопасность на природе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Октябрь, май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Подбор и систематизация игр по всем группам по теме «Безопасность» (ПДД, противопожарная безопасность, личная безопасность, безопасность на природе)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800BDD" w:rsidRPr="00704418" w:rsidTr="00704418">
        <w:tc>
          <w:tcPr>
            <w:tcW w:w="15134" w:type="dxa"/>
            <w:gridSpan w:val="3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Участие в городской акции «Возьми, ребенка за руку»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Июнь-июль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Конкурс детских творческих работ на тему «Безопасность»: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- ПДД, 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- противопожарная безопасность, 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- личная безопасность, 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- безопасность на природе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Целевые прогулки: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Младшая и средняя группы;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Старшая и подготовительная группы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 раз в 2 месяца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Игры (подвижные, дидактические, сюжетно-ролевые, театрализованные)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Тематические вечера или досуги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Музыкальные руководители; Воспитатели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Занятия в группах: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- ОБЖ  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- ознакомление с окружающим 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- изобразительная деятельность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- конструирование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 сетке занятий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Чтение и заучивание стихотворений по тематике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Загадывание детям загадок на тему «Безопасность»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Просмотр видеофильмов, м/ф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c>
          <w:tcPr>
            <w:tcW w:w="15134" w:type="dxa"/>
            <w:gridSpan w:val="3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Оформление родительских уголков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rPr>
          <w:trHeight w:val="70"/>
        </w:trPr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Выступление на родительском собрании с тематическими выступлениями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800BDD" w:rsidRPr="00704418" w:rsidTr="00704418"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Участие родителей в подготовке и проведении мероприятий по теме: «Безопасность» 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800BDD" w:rsidRPr="00704418" w:rsidTr="00704418">
        <w:tc>
          <w:tcPr>
            <w:tcW w:w="15134" w:type="dxa"/>
            <w:gridSpan w:val="3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Межведомственные связи</w:t>
            </w:r>
          </w:p>
        </w:tc>
      </w:tr>
      <w:tr w:rsidR="00800BDD" w:rsidRPr="00704418" w:rsidTr="00704418">
        <w:trPr>
          <w:trHeight w:val="275"/>
        </w:trPr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Участие представителя ГИБДД в проведении родительских собраний и мероприятий в МБДОУ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800BDD" w:rsidRPr="00704418" w:rsidTr="00704418">
        <w:trPr>
          <w:trHeight w:val="275"/>
        </w:trPr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Участие врача ЦРБ  в проведении родительских собраний и мероприятий в МБДОУ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800BDD" w:rsidRPr="00704418" w:rsidTr="00704418">
        <w:trPr>
          <w:trHeight w:val="275"/>
        </w:trPr>
        <w:tc>
          <w:tcPr>
            <w:tcW w:w="10740" w:type="dxa"/>
          </w:tcPr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Привлечение школьников – выпускников детского сада к изготовлению атрибутов для игр и проведению мероприятий по тематике</w:t>
            </w:r>
          </w:p>
        </w:tc>
        <w:tc>
          <w:tcPr>
            <w:tcW w:w="1984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:rsidR="00800BDD" w:rsidRPr="000A0A68" w:rsidRDefault="00800BDD" w:rsidP="000A0A68">
      <w:pPr>
        <w:spacing w:after="160" w:line="259" w:lineRule="auto"/>
        <w:ind w:right="-199"/>
        <w:rPr>
          <w:rFonts w:ascii="Times New Roman" w:hAnsi="Times New Roman"/>
          <w:b/>
          <w:sz w:val="24"/>
          <w:szCs w:val="24"/>
        </w:rPr>
      </w:pPr>
    </w:p>
    <w:p w:rsidR="00800BDD" w:rsidRPr="001B5DF9" w:rsidRDefault="00800BDD" w:rsidP="0010498B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B5DF9">
        <w:rPr>
          <w:rFonts w:ascii="Times New Roman" w:hAnsi="Times New Roman"/>
          <w:b/>
          <w:bCs/>
          <w:sz w:val="24"/>
          <w:szCs w:val="24"/>
        </w:rPr>
        <w:t xml:space="preserve">ПЛАН РАБОТЫ ПО ПРЕЕМСТВЕННОСТИ  </w:t>
      </w:r>
      <w:r w:rsidRPr="001B5DF9">
        <w:rPr>
          <w:rFonts w:ascii="Times New Roman" w:hAnsi="Times New Roman"/>
          <w:b/>
          <w:sz w:val="24"/>
          <w:szCs w:val="24"/>
        </w:rPr>
        <w:t xml:space="preserve">НА </w:t>
      </w:r>
      <w:r w:rsidRPr="001B5DF9">
        <w:rPr>
          <w:rFonts w:ascii="Times New Roman" w:hAnsi="Times New Roman"/>
          <w:b/>
          <w:bCs/>
          <w:sz w:val="24"/>
          <w:szCs w:val="24"/>
        </w:rPr>
        <w:t>2018/2019 УЧЕБНЫЙ ГОД</w:t>
      </w:r>
    </w:p>
    <w:p w:rsidR="00800BDD" w:rsidRPr="001B5DF9" w:rsidRDefault="00800BDD" w:rsidP="000A0A68">
      <w:pPr>
        <w:pStyle w:val="ListParagraph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8"/>
        <w:gridCol w:w="7046"/>
        <w:gridCol w:w="2835"/>
        <w:gridCol w:w="4394"/>
      </w:tblGrid>
      <w:tr w:rsidR="00800BDD" w:rsidRPr="001B5DF9" w:rsidTr="00704418">
        <w:trPr>
          <w:trHeight w:val="240"/>
        </w:trPr>
        <w:tc>
          <w:tcPr>
            <w:tcW w:w="746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46" w:type="dxa"/>
            <w:vAlign w:val="center"/>
          </w:tcPr>
          <w:p w:rsidR="00800BDD" w:rsidRPr="001B5DF9" w:rsidRDefault="00800BDD" w:rsidP="00704418">
            <w:pPr>
              <w:spacing w:before="100" w:beforeAutospacing="1" w:after="0"/>
              <w:jc w:val="center"/>
              <w:outlineLvl w:val="0"/>
              <w:rPr>
                <w:rFonts w:ascii="Times New Roman" w:hAnsi="Times New Roman"/>
                <w:b/>
                <w:kern w:val="36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/>
                <w:kern w:val="36"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4394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0BDD" w:rsidRPr="001B5DF9" w:rsidTr="00704418">
        <w:trPr>
          <w:trHeight w:val="895"/>
        </w:trPr>
        <w:tc>
          <w:tcPr>
            <w:tcW w:w="746" w:type="dxa"/>
          </w:tcPr>
          <w:p w:rsidR="00800BDD" w:rsidRPr="001B5DF9" w:rsidRDefault="00800BDD" w:rsidP="00704418">
            <w:pPr>
              <w:spacing w:after="0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46" w:type="dxa"/>
            <w:vAlign w:val="center"/>
          </w:tcPr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Подготовка информационных листов для родителей «Подготовка детей к школе», «Что должен знать и уметь первоклассник»</w:t>
            </w:r>
          </w:p>
        </w:tc>
        <w:tc>
          <w:tcPr>
            <w:tcW w:w="2835" w:type="dxa"/>
            <w:vAlign w:val="center"/>
          </w:tcPr>
          <w:p w:rsidR="00800BDD" w:rsidRPr="001B5DF9" w:rsidRDefault="00800BDD" w:rsidP="00704418">
            <w:pPr>
              <w:spacing w:before="100" w:beforeAutospacing="1" w:after="0"/>
              <w:jc w:val="center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kern w:val="36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4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воспитатели подготовительной  группы – Логинова В. С., Батршина Н.Г.</w:t>
            </w: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педагог-психолог – Гимадеева М. А.</w:t>
            </w:r>
          </w:p>
        </w:tc>
      </w:tr>
      <w:tr w:rsidR="00800BDD" w:rsidRPr="001B5DF9" w:rsidTr="00704418">
        <w:trPr>
          <w:trHeight w:val="2369"/>
        </w:trPr>
        <w:tc>
          <w:tcPr>
            <w:tcW w:w="746" w:type="dxa"/>
          </w:tcPr>
          <w:p w:rsidR="00800BDD" w:rsidRPr="001B5DF9" w:rsidRDefault="00800BDD" w:rsidP="00704418">
            <w:pPr>
              <w:spacing w:after="0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/>
                <w:sz w:val="24"/>
                <w:szCs w:val="24"/>
              </w:rPr>
              <w:t>2222</w:t>
            </w: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46" w:type="dxa"/>
            <w:vAlign w:val="center"/>
          </w:tcPr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Применение единого подхода в обучении детей здоровому образу жизни: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- привитие гигиенических навыков;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- воспитание культуры поведения, умения вести себя со взрослыми, сверстниками, слушать собеседника, быть вежливым, аккуратным, умения найти дело по интересам;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- приучение к соблюдению режима дня, не допускающего физической, психологической и интеллектуальной перегрузки и способствующего общему развитию и оздоровлению</w:t>
            </w:r>
          </w:p>
        </w:tc>
        <w:tc>
          <w:tcPr>
            <w:tcW w:w="2835" w:type="dxa"/>
            <w:vAlign w:val="center"/>
          </w:tcPr>
          <w:p w:rsidR="00800BDD" w:rsidRPr="001B5DF9" w:rsidRDefault="00800BDD" w:rsidP="00704418">
            <w:pPr>
              <w:spacing w:before="100" w:beforeAutospacing="1" w:after="0"/>
              <w:jc w:val="center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kern w:val="36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4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администрация школы – Лихачева И. В., ДОУ – Ведякина Н. М.</w:t>
            </w:r>
          </w:p>
        </w:tc>
      </w:tr>
    </w:tbl>
    <w:p w:rsidR="00800BDD" w:rsidRPr="001B5DF9" w:rsidRDefault="00800BDD" w:rsidP="00933CE3">
      <w:pPr>
        <w:spacing w:after="0"/>
        <w:rPr>
          <w:vanish/>
        </w:rPr>
      </w:pPr>
    </w:p>
    <w:tbl>
      <w:tblPr>
        <w:tblpPr w:leftFromText="180" w:rightFromText="180" w:vertAnchor="text" w:horzAnchor="margin" w:tblpY="22"/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4"/>
        <w:gridCol w:w="7090"/>
        <w:gridCol w:w="2835"/>
        <w:gridCol w:w="4394"/>
      </w:tblGrid>
      <w:tr w:rsidR="00800BDD" w:rsidRPr="001B5DF9" w:rsidTr="00704418">
        <w:trPr>
          <w:trHeight w:val="1044"/>
        </w:trPr>
        <w:tc>
          <w:tcPr>
            <w:tcW w:w="702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0" w:type="dxa"/>
            <w:vAlign w:val="center"/>
          </w:tcPr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Консультации на тему: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 xml:space="preserve"> «Ваш ребенок идет в школу» 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1B5DF9">
              <w:rPr>
                <w:rFonts w:ascii="Times New Roman" w:hAnsi="Times New Roman"/>
                <w:bCs/>
                <w:iCs/>
                <w:sz w:val="24"/>
                <w:szCs w:val="24"/>
              </w:rPr>
              <w:t>«</w:t>
            </w:r>
            <w:r w:rsidRPr="001B5DF9">
              <w:rPr>
                <w:rFonts w:ascii="Times New Roman" w:hAnsi="Times New Roman"/>
                <w:sz w:val="24"/>
                <w:szCs w:val="24"/>
              </w:rPr>
              <w:t>Дошкольник готовится стать школьником</w:t>
            </w:r>
            <w:r w:rsidRPr="001B5DF9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2835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394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ст. воспитатель –</w:t>
            </w: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 xml:space="preserve"> Гимадеева М. А.,</w:t>
            </w: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воспитатели подготовительной  группы – Логинова В. С., Батршина Н.Г.</w:t>
            </w:r>
          </w:p>
        </w:tc>
      </w:tr>
      <w:tr w:rsidR="00800BDD" w:rsidRPr="001B5DF9" w:rsidTr="00704418">
        <w:trPr>
          <w:trHeight w:val="1512"/>
        </w:trPr>
        <w:tc>
          <w:tcPr>
            <w:tcW w:w="702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0" w:type="dxa"/>
          </w:tcPr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«Дня выпускника» в ДОУ в дни школьных каникул.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Cs/>
                <w:sz w:val="24"/>
                <w:szCs w:val="24"/>
              </w:rPr>
              <w:t>Консультация на тему:</w:t>
            </w:r>
            <w:r w:rsidRPr="001B5DF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1B5DF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1B5DF9">
              <w:rPr>
                <w:rFonts w:ascii="Times New Roman" w:hAnsi="Times New Roman"/>
                <w:sz w:val="24"/>
                <w:szCs w:val="24"/>
              </w:rPr>
              <w:t>Здоровье первоклассника</w:t>
            </w:r>
            <w:r w:rsidRPr="001B5DF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».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ст. воспитатель – Гимадеева М. А.,</w:t>
            </w: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 xml:space="preserve">воспитатели подготовительной группы – </w:t>
            </w:r>
            <w:r w:rsidRPr="001B5DF9">
              <w:t xml:space="preserve"> </w:t>
            </w:r>
            <w:r w:rsidRPr="001B5DF9">
              <w:rPr>
                <w:rFonts w:ascii="Times New Roman" w:hAnsi="Times New Roman"/>
                <w:sz w:val="24"/>
                <w:szCs w:val="24"/>
              </w:rPr>
              <w:t>Логинова В. С., Батршина  Н.Г.,</w:t>
            </w:r>
          </w:p>
          <w:p w:rsidR="00800BDD" w:rsidRPr="001B5DF9" w:rsidRDefault="00800BDD" w:rsidP="00704418">
            <w:pPr>
              <w:shd w:val="clear" w:color="auto" w:fill="F6F6F6"/>
              <w:spacing w:after="0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уч. начальных классов - </w:t>
            </w:r>
            <w:r w:rsidRPr="001B5DF9">
              <w:rPr>
                <w:rFonts w:ascii="Times New Roman" w:hAnsi="Times New Roman"/>
                <w:kern w:val="36"/>
                <w:sz w:val="24"/>
                <w:szCs w:val="24"/>
              </w:rPr>
              <w:t xml:space="preserve">Колесникова Ольга Сергеевна, </w:t>
            </w:r>
          </w:p>
          <w:p w:rsidR="00800BDD" w:rsidRPr="001B5DF9" w:rsidRDefault="00800BDD" w:rsidP="00704418">
            <w:pPr>
              <w:shd w:val="clear" w:color="auto" w:fill="F6F6F6"/>
              <w:spacing w:after="0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мед. сестра – Холина Н. М.</w:t>
            </w:r>
          </w:p>
        </w:tc>
      </w:tr>
      <w:tr w:rsidR="00800BDD" w:rsidRPr="001B5DF9" w:rsidTr="00704418">
        <w:trPr>
          <w:trHeight w:val="1253"/>
        </w:trPr>
        <w:tc>
          <w:tcPr>
            <w:tcW w:w="702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0" w:type="dxa"/>
          </w:tcPr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Cs/>
                <w:sz w:val="24"/>
                <w:szCs w:val="24"/>
              </w:rPr>
              <w:t>Консультация на тему: «Практикум: Разговорная речь взрослого как игровое средство общения с ребенком дома</w:t>
            </w:r>
            <w:r w:rsidRPr="001B5DF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Cs/>
                <w:sz w:val="24"/>
                <w:szCs w:val="24"/>
              </w:rPr>
              <w:t>Цель: показать родителям возможности использования слова как игровое средству общения с ребенком»</w:t>
            </w:r>
          </w:p>
        </w:tc>
        <w:tc>
          <w:tcPr>
            <w:tcW w:w="2835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394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ст. воспитатель – Гимадеева М. А.,</w:t>
            </w: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учитель – логопед – Садрутдинова Р. А.</w:t>
            </w:r>
          </w:p>
        </w:tc>
      </w:tr>
      <w:tr w:rsidR="00800BDD" w:rsidRPr="001B5DF9" w:rsidTr="00704418">
        <w:trPr>
          <w:trHeight w:val="2097"/>
        </w:trPr>
        <w:tc>
          <w:tcPr>
            <w:tcW w:w="702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90" w:type="dxa"/>
          </w:tcPr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Посещение учителями начальных классов детский сад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Цель: знакомство родителей с учителями, набирающими 1 класс, ознакомление с программами начальной школы, требованиями, проблемами школьного обучения и подготовки к нему.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 xml:space="preserve">Театральная гостиная «В гостях у сказки» 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(воспитанники ДОУ в гостях у первоклассников)</w:t>
            </w:r>
          </w:p>
        </w:tc>
        <w:tc>
          <w:tcPr>
            <w:tcW w:w="2835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394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ст. воспитатель– Гимадеева М. А.,</w:t>
            </w: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 xml:space="preserve">воспитатели подготовительной группы – </w:t>
            </w:r>
            <w:r w:rsidRPr="001B5DF9">
              <w:t xml:space="preserve"> </w:t>
            </w:r>
            <w:r w:rsidRPr="001B5DF9">
              <w:rPr>
                <w:rFonts w:ascii="Times New Roman" w:hAnsi="Times New Roman"/>
                <w:sz w:val="24"/>
                <w:szCs w:val="24"/>
              </w:rPr>
              <w:t>Логинова В. С., Батршина  Н.Г.</w:t>
            </w: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1B5DF9" w:rsidTr="00704418">
        <w:trPr>
          <w:trHeight w:val="559"/>
        </w:trPr>
        <w:tc>
          <w:tcPr>
            <w:tcW w:w="702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90" w:type="dxa"/>
          </w:tcPr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Cs/>
                <w:sz w:val="24"/>
                <w:szCs w:val="24"/>
              </w:rPr>
              <w:t xml:space="preserve">Стендовые доклады: </w:t>
            </w:r>
            <w:r w:rsidRPr="001B5DF9">
              <w:rPr>
                <w:rFonts w:ascii="Times New Roman" w:hAnsi="Times New Roman"/>
                <w:sz w:val="24"/>
                <w:szCs w:val="24"/>
              </w:rPr>
              <w:t xml:space="preserve"> «О развитии игровых навыков взрослых в использовании коррекционных игр и упражнений».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Цель: познакомить родителей с коррекционно-развивающими играми и упражнениями.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Спортивный досуг «Веселые старты» для воспитанников ДОУ и первоклассников</w:t>
            </w:r>
          </w:p>
        </w:tc>
        <w:tc>
          <w:tcPr>
            <w:tcW w:w="2835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394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ст. воспитатель – Гимадеева М. А.,</w:t>
            </w: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педагог-психолог – Гимадеева М. А.</w:t>
            </w:r>
          </w:p>
        </w:tc>
      </w:tr>
    </w:tbl>
    <w:p w:rsidR="00800BDD" w:rsidRPr="001B5DF9" w:rsidRDefault="00800BDD" w:rsidP="00FC0998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4"/>
        <w:gridCol w:w="7090"/>
        <w:gridCol w:w="2835"/>
        <w:gridCol w:w="4394"/>
      </w:tblGrid>
      <w:tr w:rsidR="00800BDD" w:rsidRPr="001B5DF9" w:rsidTr="00704418">
        <w:trPr>
          <w:trHeight w:val="140"/>
        </w:trPr>
        <w:tc>
          <w:tcPr>
            <w:tcW w:w="702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90" w:type="dxa"/>
          </w:tcPr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Познавательное развлечение с родителями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Cs/>
                <w:sz w:val="24"/>
                <w:szCs w:val="24"/>
              </w:rPr>
              <w:t>Тема:</w:t>
            </w:r>
            <w:r w:rsidRPr="001B5DF9">
              <w:rPr>
                <w:rFonts w:ascii="Times New Roman" w:hAnsi="Times New Roman"/>
                <w:sz w:val="24"/>
                <w:szCs w:val="24"/>
              </w:rPr>
              <w:t xml:space="preserve"> Познавательная викторина.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Цель: вовлечь родителей в игровой диалог с детьми, создать атмосферу эмоциональной взаимоподдержки детей и родителей.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Концерт воспитанников МБДОУ перед учителями,  учениками начальной школы</w:t>
            </w:r>
          </w:p>
        </w:tc>
        <w:tc>
          <w:tcPr>
            <w:tcW w:w="2835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394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воспитатели подготовительной группы – Логинова В. С., Батршина  Н.Г.</w:t>
            </w: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1B5DF9" w:rsidTr="00704418">
        <w:trPr>
          <w:trHeight w:val="940"/>
        </w:trPr>
        <w:tc>
          <w:tcPr>
            <w:tcW w:w="702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90" w:type="dxa"/>
          </w:tcPr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 xml:space="preserve">Консультация на </w:t>
            </w:r>
            <w:r w:rsidRPr="001B5DF9">
              <w:rPr>
                <w:rFonts w:ascii="Times New Roman" w:hAnsi="Times New Roman"/>
                <w:bCs/>
                <w:sz w:val="24"/>
                <w:szCs w:val="24"/>
              </w:rPr>
              <w:t>тему: «В школе и дома».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 xml:space="preserve">Экскурсия воспитанников ДОУ в школу. 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Цель: знакомство со зданием школы, классами, спортивным залом</w:t>
            </w:r>
          </w:p>
        </w:tc>
        <w:tc>
          <w:tcPr>
            <w:tcW w:w="2835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ст. воспитатель – Гимадеева М. А.,</w:t>
            </w: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воспитатели подготовительной группы – Логинова В. С., Батршина  Н.Г.</w:t>
            </w:r>
          </w:p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00BDD" w:rsidRPr="001B5DF9" w:rsidTr="00704418">
        <w:tc>
          <w:tcPr>
            <w:tcW w:w="702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0" w:type="dxa"/>
          </w:tcPr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B5DF9">
              <w:rPr>
                <w:rFonts w:ascii="Times New Roman" w:hAnsi="Times New Roman"/>
                <w:bCs/>
                <w:sz w:val="24"/>
                <w:szCs w:val="24"/>
              </w:rPr>
              <w:t>Подведение итогов</w:t>
            </w:r>
            <w:r w:rsidRPr="001B5DF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. </w:t>
            </w:r>
            <w:r w:rsidRPr="001B5DF9">
              <w:rPr>
                <w:rFonts w:ascii="Times New Roman" w:hAnsi="Times New Roman"/>
                <w:bCs/>
                <w:sz w:val="24"/>
                <w:szCs w:val="24"/>
              </w:rPr>
              <w:t>«Ребенок на пороге школы»</w:t>
            </w:r>
          </w:p>
          <w:p w:rsidR="00800BDD" w:rsidRPr="001B5DF9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Цель: проанализировать работу консультативного пункта, и работу по преемственности между семьей, детским садом и школой</w:t>
            </w:r>
          </w:p>
        </w:tc>
        <w:tc>
          <w:tcPr>
            <w:tcW w:w="2835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394" w:type="dxa"/>
            <w:vAlign w:val="center"/>
          </w:tcPr>
          <w:p w:rsidR="00800BDD" w:rsidRPr="001B5DF9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DF9">
              <w:rPr>
                <w:rFonts w:ascii="Times New Roman" w:hAnsi="Times New Roman"/>
                <w:sz w:val="24"/>
                <w:szCs w:val="24"/>
              </w:rPr>
              <w:t>администрация школы – Лихачева И. В.,  ДОУ – Ведякина Н. М.</w:t>
            </w:r>
          </w:p>
        </w:tc>
      </w:tr>
    </w:tbl>
    <w:p w:rsidR="00800BDD" w:rsidRPr="008471D8" w:rsidRDefault="00800BDD" w:rsidP="00751610">
      <w:pPr>
        <w:spacing w:after="160" w:line="259" w:lineRule="auto"/>
        <w:ind w:right="-199"/>
        <w:rPr>
          <w:color w:val="FF0000"/>
          <w:sz w:val="20"/>
          <w:szCs w:val="20"/>
        </w:rPr>
      </w:pPr>
    </w:p>
    <w:p w:rsidR="00800BDD" w:rsidRPr="000713F1" w:rsidRDefault="00800BDD" w:rsidP="000713F1">
      <w:pPr>
        <w:pStyle w:val="ListParagraph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0713F1">
        <w:rPr>
          <w:rFonts w:ascii="Times New Roman" w:hAnsi="Times New Roman"/>
          <w:b/>
          <w:sz w:val="24"/>
          <w:szCs w:val="24"/>
        </w:rPr>
        <w:t>ПЛАН  ПЕДАГОГИЧЕСКОЙ АТТЕСТАЦИИ</w:t>
      </w:r>
      <w:r w:rsidRPr="002E5992">
        <w:rPr>
          <w:rFonts w:ascii="Times New Roman" w:hAnsi="Times New Roman"/>
          <w:b/>
          <w:sz w:val="24"/>
          <w:szCs w:val="24"/>
        </w:rPr>
        <w:t xml:space="preserve"> </w:t>
      </w:r>
      <w:r w:rsidRPr="00FC0998"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2018/2019</w:t>
      </w:r>
      <w:r w:rsidRPr="00FC0998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W w:w="146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43"/>
        <w:gridCol w:w="3797"/>
        <w:gridCol w:w="3036"/>
        <w:gridCol w:w="2977"/>
        <w:gridCol w:w="3969"/>
      </w:tblGrid>
      <w:tr w:rsidR="00800BDD" w:rsidRPr="00704418" w:rsidTr="00704418">
        <w:tc>
          <w:tcPr>
            <w:tcW w:w="851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7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Ф. И. О.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3036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Дата последней аттестации</w:t>
            </w:r>
          </w:p>
        </w:tc>
        <w:tc>
          <w:tcPr>
            <w:tcW w:w="2977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Год следующей аттестации</w:t>
            </w:r>
          </w:p>
        </w:tc>
        <w:tc>
          <w:tcPr>
            <w:tcW w:w="3969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Имеющаяся категория</w:t>
            </w:r>
          </w:p>
        </w:tc>
      </w:tr>
      <w:tr w:rsidR="00800BDD" w:rsidRPr="00704418" w:rsidTr="00704418">
        <w:tc>
          <w:tcPr>
            <w:tcW w:w="851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9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Гимадеева М. А.</w:t>
            </w:r>
          </w:p>
        </w:tc>
        <w:tc>
          <w:tcPr>
            <w:tcW w:w="3036" w:type="dxa"/>
            <w:vAlign w:val="center"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.             30. 04. 2017</w:t>
            </w:r>
          </w:p>
        </w:tc>
        <w:tc>
          <w:tcPr>
            <w:tcW w:w="297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  <w:tc>
          <w:tcPr>
            <w:tcW w:w="3969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800BDD" w:rsidRPr="00704418" w:rsidTr="00704418">
        <w:tc>
          <w:tcPr>
            <w:tcW w:w="851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79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Васильева Л. С.</w:t>
            </w:r>
          </w:p>
        </w:tc>
        <w:tc>
          <w:tcPr>
            <w:tcW w:w="3036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30. 12. 2013</w:t>
            </w:r>
          </w:p>
        </w:tc>
        <w:tc>
          <w:tcPr>
            <w:tcW w:w="297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октябрь, 2018</w:t>
            </w:r>
          </w:p>
        </w:tc>
        <w:tc>
          <w:tcPr>
            <w:tcW w:w="3969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800BDD" w:rsidRPr="00704418" w:rsidTr="00704418">
        <w:tc>
          <w:tcPr>
            <w:tcW w:w="851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79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Бутина Р. П.</w:t>
            </w:r>
          </w:p>
        </w:tc>
        <w:tc>
          <w:tcPr>
            <w:tcW w:w="3036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23. 12. 2016</w:t>
            </w:r>
          </w:p>
        </w:tc>
        <w:tc>
          <w:tcPr>
            <w:tcW w:w="297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октябрь, 2021</w:t>
            </w:r>
          </w:p>
        </w:tc>
        <w:tc>
          <w:tcPr>
            <w:tcW w:w="3969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800BDD" w:rsidRPr="00704418" w:rsidTr="00704418">
        <w:tc>
          <w:tcPr>
            <w:tcW w:w="851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79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Иванова Л. Н.</w:t>
            </w:r>
          </w:p>
        </w:tc>
        <w:tc>
          <w:tcPr>
            <w:tcW w:w="3036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30. 06. 2015</w:t>
            </w:r>
          </w:p>
        </w:tc>
        <w:tc>
          <w:tcPr>
            <w:tcW w:w="297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январь, 2019</w:t>
            </w:r>
          </w:p>
        </w:tc>
        <w:tc>
          <w:tcPr>
            <w:tcW w:w="3969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800BDD" w:rsidRPr="00704418" w:rsidTr="00704418">
        <w:tc>
          <w:tcPr>
            <w:tcW w:w="851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79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Логинова В. С.</w:t>
            </w:r>
          </w:p>
        </w:tc>
        <w:tc>
          <w:tcPr>
            <w:tcW w:w="3036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28. 12. 2015</w:t>
            </w:r>
          </w:p>
        </w:tc>
        <w:tc>
          <w:tcPr>
            <w:tcW w:w="297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октябрь, 2020</w:t>
            </w:r>
          </w:p>
        </w:tc>
        <w:tc>
          <w:tcPr>
            <w:tcW w:w="3969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800BDD" w:rsidRPr="00704418" w:rsidTr="00704418">
        <w:tc>
          <w:tcPr>
            <w:tcW w:w="851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79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Батршина Н. Г.</w:t>
            </w:r>
          </w:p>
        </w:tc>
        <w:tc>
          <w:tcPr>
            <w:tcW w:w="3036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30. 12. 2013</w:t>
            </w:r>
          </w:p>
        </w:tc>
        <w:tc>
          <w:tcPr>
            <w:tcW w:w="297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октябрь, 2018</w:t>
            </w:r>
          </w:p>
        </w:tc>
        <w:tc>
          <w:tcPr>
            <w:tcW w:w="3969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800BDD" w:rsidRPr="00704418" w:rsidTr="00704418">
        <w:tc>
          <w:tcPr>
            <w:tcW w:w="851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79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Залакова В. Х.</w:t>
            </w:r>
          </w:p>
        </w:tc>
        <w:tc>
          <w:tcPr>
            <w:tcW w:w="3036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30. 10. 2016</w:t>
            </w:r>
          </w:p>
        </w:tc>
        <w:tc>
          <w:tcPr>
            <w:tcW w:w="297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октябрь, 2018</w:t>
            </w:r>
          </w:p>
        </w:tc>
        <w:tc>
          <w:tcPr>
            <w:tcW w:w="3969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800BDD" w:rsidRPr="00704418" w:rsidTr="00704418">
        <w:tc>
          <w:tcPr>
            <w:tcW w:w="851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79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Мухтарова Л. Б.</w:t>
            </w:r>
          </w:p>
        </w:tc>
        <w:tc>
          <w:tcPr>
            <w:tcW w:w="3036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28. 12. 2015</w:t>
            </w:r>
          </w:p>
        </w:tc>
        <w:tc>
          <w:tcPr>
            <w:tcW w:w="297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октябрь, 2020</w:t>
            </w:r>
          </w:p>
        </w:tc>
        <w:tc>
          <w:tcPr>
            <w:tcW w:w="3969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800BDD" w:rsidRPr="00704418" w:rsidTr="00704418">
        <w:tc>
          <w:tcPr>
            <w:tcW w:w="851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79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Шолгина М. В.</w:t>
            </w:r>
          </w:p>
        </w:tc>
        <w:tc>
          <w:tcPr>
            <w:tcW w:w="3036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30. 12. 2013</w:t>
            </w:r>
          </w:p>
        </w:tc>
        <w:tc>
          <w:tcPr>
            <w:tcW w:w="297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октябрь, 2018</w:t>
            </w:r>
          </w:p>
        </w:tc>
        <w:tc>
          <w:tcPr>
            <w:tcW w:w="3969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800BDD" w:rsidRPr="00704418" w:rsidTr="00704418">
        <w:tc>
          <w:tcPr>
            <w:tcW w:w="851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79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Нургатина Г. Р.</w:t>
            </w:r>
          </w:p>
        </w:tc>
        <w:tc>
          <w:tcPr>
            <w:tcW w:w="3036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08. 11.2012</w:t>
            </w:r>
          </w:p>
        </w:tc>
        <w:tc>
          <w:tcPr>
            <w:tcW w:w="297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октябрь, 2018</w:t>
            </w:r>
          </w:p>
        </w:tc>
        <w:tc>
          <w:tcPr>
            <w:tcW w:w="3969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800BDD" w:rsidRPr="00704418" w:rsidTr="00704418">
        <w:tc>
          <w:tcPr>
            <w:tcW w:w="851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79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Савельнва Н. В.</w:t>
            </w:r>
          </w:p>
        </w:tc>
        <w:tc>
          <w:tcPr>
            <w:tcW w:w="3036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30. 12. 2013</w:t>
            </w:r>
          </w:p>
        </w:tc>
        <w:tc>
          <w:tcPr>
            <w:tcW w:w="297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октябрь, 2018</w:t>
            </w:r>
          </w:p>
        </w:tc>
        <w:tc>
          <w:tcPr>
            <w:tcW w:w="3969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800BDD" w:rsidRPr="00704418" w:rsidTr="00704418">
        <w:tc>
          <w:tcPr>
            <w:tcW w:w="851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79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Филиповская О. Н.</w:t>
            </w:r>
          </w:p>
        </w:tc>
        <w:tc>
          <w:tcPr>
            <w:tcW w:w="3036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11. 12. 2017</w:t>
            </w:r>
          </w:p>
        </w:tc>
        <w:tc>
          <w:tcPr>
            <w:tcW w:w="297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октябрь, 2022</w:t>
            </w:r>
          </w:p>
        </w:tc>
        <w:tc>
          <w:tcPr>
            <w:tcW w:w="3969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800BDD" w:rsidRPr="00704418" w:rsidTr="00704418">
        <w:tc>
          <w:tcPr>
            <w:tcW w:w="851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79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Садрутдинова Р. А.</w:t>
            </w:r>
          </w:p>
        </w:tc>
        <w:tc>
          <w:tcPr>
            <w:tcW w:w="3036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23. 12. 2016</w:t>
            </w:r>
          </w:p>
        </w:tc>
        <w:tc>
          <w:tcPr>
            <w:tcW w:w="297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октябрь, 2020</w:t>
            </w:r>
          </w:p>
        </w:tc>
        <w:tc>
          <w:tcPr>
            <w:tcW w:w="3969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800BDD" w:rsidRPr="00704418" w:rsidTr="00704418">
        <w:tc>
          <w:tcPr>
            <w:tcW w:w="851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79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Сулейманова А. М.</w:t>
            </w:r>
          </w:p>
        </w:tc>
        <w:tc>
          <w:tcPr>
            <w:tcW w:w="3036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 xml:space="preserve">11. 12. 2017 </w:t>
            </w:r>
          </w:p>
        </w:tc>
        <w:tc>
          <w:tcPr>
            <w:tcW w:w="2977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декабрь, 2022</w:t>
            </w:r>
          </w:p>
        </w:tc>
        <w:tc>
          <w:tcPr>
            <w:tcW w:w="3969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</w:tbl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Pr="00E825C1" w:rsidRDefault="00800BDD" w:rsidP="00E825C1">
      <w:pPr>
        <w:pStyle w:val="ListParagraph"/>
        <w:numPr>
          <w:ilvl w:val="0"/>
          <w:numId w:val="1"/>
        </w:numPr>
        <w:tabs>
          <w:tab w:val="left" w:pos="160"/>
        </w:tabs>
        <w:spacing w:after="0"/>
        <w:ind w:right="120"/>
        <w:jc w:val="center"/>
        <w:rPr>
          <w:sz w:val="24"/>
          <w:szCs w:val="24"/>
        </w:rPr>
      </w:pPr>
      <w:r w:rsidRPr="00E825C1">
        <w:rPr>
          <w:rFonts w:ascii="Times New Roman" w:hAnsi="Times New Roman"/>
          <w:b/>
          <w:bCs/>
          <w:sz w:val="24"/>
          <w:szCs w:val="24"/>
        </w:rPr>
        <w:t>ПЛАН АДМИНИСТРАТИВНО-ХОЗЯЙСТВЕННОЙ</w:t>
      </w:r>
      <w:r w:rsidRPr="00E825C1">
        <w:rPr>
          <w:sz w:val="24"/>
          <w:szCs w:val="24"/>
        </w:rPr>
        <w:t xml:space="preserve"> </w:t>
      </w:r>
      <w:r w:rsidRPr="00E825C1">
        <w:rPr>
          <w:rFonts w:ascii="Times New Roman" w:hAnsi="Times New Roman"/>
          <w:b/>
          <w:bCs/>
          <w:sz w:val="24"/>
          <w:szCs w:val="24"/>
        </w:rPr>
        <w:t>И</w:t>
      </w:r>
      <w:r w:rsidRPr="00E825C1">
        <w:rPr>
          <w:sz w:val="24"/>
          <w:szCs w:val="24"/>
        </w:rPr>
        <w:t xml:space="preserve">  </w:t>
      </w:r>
      <w:r w:rsidRPr="00E825C1">
        <w:rPr>
          <w:rFonts w:ascii="Times New Roman" w:hAnsi="Times New Roman"/>
          <w:b/>
          <w:bCs/>
          <w:sz w:val="24"/>
          <w:szCs w:val="24"/>
        </w:rPr>
        <w:t>ФИНАНСОВО – ЭКОНОМИЧЕСКОЙ ДЕЯТЕЛЬНОСТИ НА 2018/2019 УЧЕБНЫЙ ГОД</w:t>
      </w:r>
    </w:p>
    <w:p w:rsidR="00800BDD" w:rsidRPr="00037276" w:rsidRDefault="00800BDD" w:rsidP="00037276">
      <w:pPr>
        <w:spacing w:after="0"/>
        <w:ind w:right="100"/>
        <w:jc w:val="both"/>
        <w:rPr>
          <w:rFonts w:ascii="Times New Roman" w:hAnsi="Times New Roman"/>
          <w:b/>
          <w:bCs/>
          <w:sz w:val="24"/>
          <w:szCs w:val="24"/>
        </w:rPr>
      </w:pPr>
      <w:r w:rsidRPr="00037276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037276">
        <w:rPr>
          <w:rFonts w:ascii="Times New Roman" w:hAnsi="Times New Roman"/>
          <w:sz w:val="24"/>
          <w:szCs w:val="24"/>
        </w:rPr>
        <w:t>Обеспечение соответствия режима работы учреждения в соответствии действующим нормативно-правовыми документами: Закон</w:t>
      </w:r>
      <w:r w:rsidRPr="000372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37276">
        <w:rPr>
          <w:rFonts w:ascii="Times New Roman" w:hAnsi="Times New Roman"/>
          <w:sz w:val="24"/>
          <w:szCs w:val="24"/>
        </w:rPr>
        <w:t>Российской Федерации № 273 – ФЗ от 29.12.2012 г. «Об образовании в Российской Федерации», Трудовой кодекс Российской Федерации, Федеральные законы «Об основах охраны труда в Российской Федерации», «О борьбе с терроризмом и пожарной безопасности», постановление Главного государственного санитарного врача РФ «О введении в действие санитарно-эпидемиологических правил и норм» (СанПин) и другим нормативными актами. Создание условий для образовательно-воспитательного процесса – оснащение необходимым материально-техническим и учебно-методическим оборудованием. Укрепление и совершенствование материально-технической и учебно-методической базы образовательно-воспитательного процесса детского сада.</w:t>
      </w:r>
    </w:p>
    <w:tbl>
      <w:tblPr>
        <w:tblW w:w="15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112"/>
        <w:gridCol w:w="2140"/>
        <w:gridCol w:w="2820"/>
      </w:tblGrid>
      <w:tr w:rsidR="00800BDD" w:rsidRPr="00704418" w:rsidTr="00704418">
        <w:trPr>
          <w:trHeight w:val="271"/>
        </w:trPr>
        <w:tc>
          <w:tcPr>
            <w:tcW w:w="1022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4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Срок исполнения</w:t>
            </w:r>
          </w:p>
        </w:tc>
        <w:tc>
          <w:tcPr>
            <w:tcW w:w="282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418">
              <w:rPr>
                <w:rFonts w:ascii="Times New Roman" w:hAnsi="Times New Roman"/>
                <w:b/>
                <w:w w:val="99"/>
                <w:sz w:val="24"/>
                <w:szCs w:val="24"/>
              </w:rPr>
              <w:t>Ответственный</w:t>
            </w:r>
          </w:p>
        </w:tc>
      </w:tr>
      <w:tr w:rsidR="00800BDD" w:rsidRPr="00704418" w:rsidTr="00704418">
        <w:trPr>
          <w:trHeight w:val="541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Подготовка зданий и территории к новому учебному году, к осенне-зимнему сезону:</w:t>
            </w:r>
          </w:p>
          <w:p w:rsidR="00800BDD" w:rsidRPr="00704418" w:rsidRDefault="00800BDD" w:rsidP="00704418">
            <w:pPr>
              <w:spacing w:after="0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 Соблюдение санитарно-гигиенических требований к условиям обучения;</w:t>
            </w:r>
          </w:p>
          <w:p w:rsidR="00800BDD" w:rsidRPr="00704418" w:rsidRDefault="00800BDD" w:rsidP="00704418">
            <w:pPr>
              <w:spacing w:after="0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 Маркировка хозяйственного инвентаря.</w:t>
            </w:r>
          </w:p>
        </w:tc>
        <w:tc>
          <w:tcPr>
            <w:tcW w:w="214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до 30.08.2018 г.</w:t>
            </w:r>
          </w:p>
        </w:tc>
        <w:tc>
          <w:tcPr>
            <w:tcW w:w="282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Заведующая, Заведующий по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хозяйственной работе</w:t>
            </w:r>
          </w:p>
        </w:tc>
      </w:tr>
      <w:tr w:rsidR="00800BDD" w:rsidRPr="00704418" w:rsidTr="00704418">
        <w:trPr>
          <w:trHeight w:val="1562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Проведение инструктажей с сотрудниками по соблюдению правил:</w:t>
            </w:r>
          </w:p>
          <w:p w:rsidR="00800BDD" w:rsidRPr="00704418" w:rsidRDefault="00800BDD" w:rsidP="00704418">
            <w:pPr>
              <w:spacing w:after="0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 Внутреннего трудового распорядка;</w:t>
            </w:r>
          </w:p>
          <w:p w:rsidR="00800BDD" w:rsidRPr="00704418" w:rsidRDefault="00800BDD" w:rsidP="00704418">
            <w:pPr>
              <w:spacing w:after="0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 Пожарной безопасности;</w:t>
            </w:r>
          </w:p>
          <w:p w:rsidR="00800BDD" w:rsidRPr="00704418" w:rsidRDefault="00800BDD" w:rsidP="00704418">
            <w:pPr>
              <w:spacing w:after="0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 Техники безопасности и охраны труда на рабочем месте;</w:t>
            </w:r>
          </w:p>
          <w:p w:rsidR="00800BDD" w:rsidRPr="00704418" w:rsidRDefault="00800BDD" w:rsidP="00704418">
            <w:pPr>
              <w:spacing w:after="0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 СанПин 2.4.1.3049-13;</w:t>
            </w:r>
          </w:p>
          <w:p w:rsidR="00800BDD" w:rsidRPr="00704418" w:rsidRDefault="00800BDD" w:rsidP="00704418">
            <w:pPr>
              <w:spacing w:after="0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 Охраны жизни и здоровья детей;</w:t>
            </w:r>
          </w:p>
          <w:p w:rsidR="00800BDD" w:rsidRPr="00704418" w:rsidRDefault="00800BDD" w:rsidP="00704418">
            <w:pPr>
              <w:spacing w:after="0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 Электротехнической безопасности.</w:t>
            </w:r>
          </w:p>
        </w:tc>
        <w:tc>
          <w:tcPr>
            <w:tcW w:w="214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20" w:type="dxa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Заведующая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1587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Ознакомление сотрудников :</w:t>
            </w:r>
          </w:p>
          <w:p w:rsidR="00800BDD" w:rsidRPr="00704418" w:rsidRDefault="00800BDD" w:rsidP="00704418">
            <w:pPr>
              <w:spacing w:after="0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 С Уставом Детского сада;</w:t>
            </w:r>
          </w:p>
          <w:p w:rsidR="00800BDD" w:rsidRPr="00704418" w:rsidRDefault="00800BDD" w:rsidP="00704418">
            <w:pPr>
              <w:spacing w:after="0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 Нормативно-правовыми документами в области финансово-хозяйственной деятельности;</w:t>
            </w:r>
          </w:p>
          <w:p w:rsidR="00800BDD" w:rsidRPr="00704418" w:rsidRDefault="00800BDD" w:rsidP="00704418">
            <w:pPr>
              <w:spacing w:after="0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 С локальными актами Учреждения</w:t>
            </w:r>
          </w:p>
          <w:p w:rsidR="00800BDD" w:rsidRPr="00704418" w:rsidRDefault="00800BDD" w:rsidP="00704418">
            <w:pPr>
              <w:spacing w:after="0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 Должностными инструкциями</w:t>
            </w:r>
          </w:p>
        </w:tc>
        <w:tc>
          <w:tcPr>
            <w:tcW w:w="214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7"/>
                <w:sz w:val="24"/>
                <w:szCs w:val="24"/>
              </w:rPr>
              <w:t>по мере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2820" w:type="dxa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1587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Уточнение и дополнение (ежегодное):</w:t>
            </w:r>
          </w:p>
          <w:p w:rsidR="00800BDD" w:rsidRPr="00704418" w:rsidRDefault="00800BDD" w:rsidP="00704418">
            <w:pPr>
              <w:spacing w:after="0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 Должностных инструкций сотрудников</w:t>
            </w:r>
          </w:p>
          <w:p w:rsidR="00800BDD" w:rsidRPr="00704418" w:rsidRDefault="00800BDD" w:rsidP="00704418">
            <w:pPr>
              <w:spacing w:after="0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 Инструкций по технике безопасности и охране труда</w:t>
            </w:r>
          </w:p>
          <w:p w:rsidR="00800BDD" w:rsidRPr="00704418" w:rsidRDefault="00800BDD" w:rsidP="00704418">
            <w:pPr>
              <w:spacing w:after="0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 Инструкции о мерах пожарной безопасности и противодействии терроризму в здании и на территории</w:t>
            </w:r>
          </w:p>
        </w:tc>
        <w:tc>
          <w:tcPr>
            <w:tcW w:w="214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до 01.09.2018 г.</w:t>
            </w:r>
          </w:p>
        </w:tc>
        <w:tc>
          <w:tcPr>
            <w:tcW w:w="2820" w:type="dxa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63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Распределение убираемых площадей в здании</w:t>
            </w:r>
          </w:p>
        </w:tc>
        <w:tc>
          <w:tcPr>
            <w:tcW w:w="2140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до 01.09.2018 г.</w:t>
            </w:r>
          </w:p>
        </w:tc>
        <w:tc>
          <w:tcPr>
            <w:tcW w:w="2820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Заведующий по хозяйственной части</w:t>
            </w:r>
          </w:p>
        </w:tc>
      </w:tr>
      <w:tr w:rsidR="00800BDD" w:rsidRPr="00704418" w:rsidTr="00704418">
        <w:trPr>
          <w:trHeight w:val="281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Составление  графиков  работы  и  ведение  учета  рабочего  времени  работников  ДОУ, составление проекта графика отпусков на 2018 г.</w:t>
            </w:r>
          </w:p>
        </w:tc>
        <w:tc>
          <w:tcPr>
            <w:tcW w:w="214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820" w:type="dxa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Заведующая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81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Ведение журнала технической эксплуатации зданий и территорий</w:t>
            </w:r>
          </w:p>
        </w:tc>
        <w:tc>
          <w:tcPr>
            <w:tcW w:w="2140" w:type="dxa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8"/>
                <w:sz w:val="24"/>
                <w:szCs w:val="24"/>
              </w:rPr>
              <w:t>постоянно</w:t>
            </w:r>
          </w:p>
        </w:tc>
        <w:tc>
          <w:tcPr>
            <w:tcW w:w="2820" w:type="dxa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81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Организация текущего ремонта помещений и территории, мебели и оборудования</w:t>
            </w:r>
          </w:p>
        </w:tc>
        <w:tc>
          <w:tcPr>
            <w:tcW w:w="2140" w:type="dxa"/>
            <w:vMerge/>
          </w:tcPr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81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Организация:</w:t>
            </w:r>
          </w:p>
          <w:p w:rsidR="00800BDD" w:rsidRPr="00704418" w:rsidRDefault="00800BDD" w:rsidP="00704418">
            <w:pPr>
              <w:pStyle w:val="ListParagraph"/>
              <w:numPr>
                <w:ilvl w:val="0"/>
                <w:numId w:val="8"/>
              </w:numPr>
              <w:spacing w:after="0"/>
              <w:ind w:left="589" w:hanging="425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Обхода здания с целью предупреждения терроризма и пожара</w:t>
            </w:r>
          </w:p>
          <w:p w:rsidR="00800BDD" w:rsidRPr="00704418" w:rsidRDefault="00800BDD" w:rsidP="00704418">
            <w:pPr>
              <w:pStyle w:val="ListParagraph"/>
              <w:numPr>
                <w:ilvl w:val="0"/>
                <w:numId w:val="8"/>
              </w:numPr>
              <w:spacing w:after="0"/>
              <w:ind w:left="589" w:hanging="425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Проверки первичных средств пожаротушения</w:t>
            </w:r>
          </w:p>
          <w:p w:rsidR="00800BDD" w:rsidRPr="00704418" w:rsidRDefault="00800BDD" w:rsidP="00704418">
            <w:pPr>
              <w:pStyle w:val="ListParagraph"/>
              <w:numPr>
                <w:ilvl w:val="0"/>
                <w:numId w:val="8"/>
              </w:numPr>
              <w:spacing w:after="0"/>
              <w:ind w:left="589" w:hanging="425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Медицинского своевременного прохождения медицинского осмотра</w:t>
            </w:r>
          </w:p>
        </w:tc>
        <w:tc>
          <w:tcPr>
            <w:tcW w:w="214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ежедневно,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ежеквартально,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 мере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2820" w:type="dxa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81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Обеспечение  погрузочно-разгрузочных  работ  при  поступлении  товарно-материальных</w:t>
            </w:r>
          </w:p>
          <w:p w:rsidR="00800BDD" w:rsidRPr="00704418" w:rsidRDefault="00800BDD" w:rsidP="00704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ценностей</w:t>
            </w:r>
          </w:p>
        </w:tc>
        <w:tc>
          <w:tcPr>
            <w:tcW w:w="214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 мере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2820" w:type="dxa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Заведующий по хозяйственной части</w:t>
            </w:r>
          </w:p>
        </w:tc>
      </w:tr>
      <w:tr w:rsidR="00800BDD" w:rsidRPr="00704418" w:rsidTr="00704418">
        <w:trPr>
          <w:trHeight w:val="281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 w:line="260" w:lineRule="exact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Составление и оформление:</w:t>
            </w:r>
          </w:p>
          <w:p w:rsidR="00800BDD" w:rsidRPr="00704418" w:rsidRDefault="00800BDD" w:rsidP="00704418">
            <w:pPr>
              <w:pStyle w:val="ListParagraph"/>
              <w:numPr>
                <w:ilvl w:val="0"/>
                <w:numId w:val="10"/>
              </w:numPr>
              <w:spacing w:after="0" w:line="288" w:lineRule="exact"/>
              <w:ind w:left="447" w:hanging="283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Справок по проверкам соответствия режима работы ДОУ  требованиям  СанПин</w:t>
            </w:r>
          </w:p>
          <w:p w:rsidR="00800BDD" w:rsidRPr="00704418" w:rsidRDefault="00800BDD" w:rsidP="0070441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47" w:hanging="283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Проектов приказов по административно-хозяйственной деятельности</w:t>
            </w:r>
          </w:p>
          <w:p w:rsidR="00800BDD" w:rsidRPr="00704418" w:rsidRDefault="00800BDD" w:rsidP="00704418">
            <w:pPr>
              <w:pStyle w:val="ListParagraph"/>
              <w:numPr>
                <w:ilvl w:val="0"/>
                <w:numId w:val="10"/>
              </w:numPr>
              <w:spacing w:after="0" w:line="249" w:lineRule="exact"/>
              <w:ind w:left="447" w:hanging="283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Договоров гражданско-правового характера</w:t>
            </w:r>
          </w:p>
          <w:p w:rsidR="00800BDD" w:rsidRPr="00704418" w:rsidRDefault="00800BDD" w:rsidP="0070441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47" w:hanging="283"/>
              <w:rPr>
                <w:sz w:val="20"/>
                <w:szCs w:val="20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Номенклатуры административно-хозяйственных дел</w:t>
            </w:r>
          </w:p>
        </w:tc>
        <w:tc>
          <w:tcPr>
            <w:tcW w:w="214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ежеквартально,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 мере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2820" w:type="dxa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Заведующая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81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Создание    компьютерных    банков    данных    по    административно-хозяйственной деятельности:</w:t>
            </w:r>
          </w:p>
          <w:p w:rsidR="00800BDD" w:rsidRPr="00704418" w:rsidRDefault="00800BDD" w:rsidP="00704418">
            <w:pPr>
              <w:pStyle w:val="ListParagraph"/>
              <w:numPr>
                <w:ilvl w:val="0"/>
                <w:numId w:val="12"/>
              </w:numPr>
              <w:spacing w:after="0"/>
              <w:ind w:left="44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Учебное оборудование и мебель</w:t>
            </w:r>
          </w:p>
          <w:p w:rsidR="00800BDD" w:rsidRPr="00704418" w:rsidRDefault="00800BDD" w:rsidP="00704418">
            <w:pPr>
              <w:pStyle w:val="ListParagraph"/>
              <w:numPr>
                <w:ilvl w:val="0"/>
                <w:numId w:val="12"/>
              </w:numPr>
              <w:spacing w:after="0"/>
              <w:ind w:left="44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Локальные акты</w:t>
            </w:r>
          </w:p>
          <w:p w:rsidR="00800BDD" w:rsidRPr="00704418" w:rsidRDefault="00800BDD" w:rsidP="00704418">
            <w:pPr>
              <w:pStyle w:val="ListParagraph"/>
              <w:numPr>
                <w:ilvl w:val="0"/>
                <w:numId w:val="12"/>
              </w:numPr>
              <w:spacing w:after="0"/>
              <w:ind w:left="44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Нормативно-правовые документы и др.</w:t>
            </w:r>
          </w:p>
        </w:tc>
        <w:tc>
          <w:tcPr>
            <w:tcW w:w="214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2820" w:type="dxa"/>
            <w:vMerge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281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Подготовка и проведение производственных совещаний с включением вопросов:</w:t>
            </w:r>
          </w:p>
          <w:p w:rsidR="00800BDD" w:rsidRPr="00704418" w:rsidRDefault="00800BDD" w:rsidP="00704418">
            <w:pPr>
              <w:pStyle w:val="ListParagraph"/>
              <w:numPr>
                <w:ilvl w:val="0"/>
                <w:numId w:val="15"/>
              </w:numPr>
              <w:spacing w:after="0"/>
              <w:ind w:left="44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Санитарное состояние и содержание участков ДОУ и зон территории;</w:t>
            </w:r>
          </w:p>
          <w:p w:rsidR="00800BDD" w:rsidRPr="00704418" w:rsidRDefault="00800BDD" w:rsidP="00704418">
            <w:pPr>
              <w:pStyle w:val="ListParagraph"/>
              <w:numPr>
                <w:ilvl w:val="0"/>
                <w:numId w:val="15"/>
              </w:numPr>
              <w:spacing w:after="0"/>
              <w:ind w:left="44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Санитарно-гигиеническое состояние пищеблока ДОУ</w:t>
            </w:r>
          </w:p>
          <w:p w:rsidR="00800BDD" w:rsidRPr="00704418" w:rsidRDefault="00800BDD" w:rsidP="00704418">
            <w:pPr>
              <w:pStyle w:val="ListParagraph"/>
              <w:numPr>
                <w:ilvl w:val="0"/>
                <w:numId w:val="15"/>
              </w:numPr>
              <w:spacing w:after="0"/>
              <w:ind w:left="44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Подготовка к ремонтным и подготовительным работам летом 2018 г.</w:t>
            </w:r>
          </w:p>
        </w:tc>
        <w:tc>
          <w:tcPr>
            <w:tcW w:w="214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октябрь, март, апрель</w:t>
            </w:r>
          </w:p>
        </w:tc>
        <w:tc>
          <w:tcPr>
            <w:tcW w:w="282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Заведующая, Заведующий по хозяйственной части</w:t>
            </w:r>
          </w:p>
        </w:tc>
      </w:tr>
      <w:tr w:rsidR="00800BDD" w:rsidRPr="00704418" w:rsidTr="00704418">
        <w:trPr>
          <w:trHeight w:val="281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ind w:left="2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Работа по заключенным договорам (контроль выполнения, составления актов выполненных работ, актов оприходования, получения счетов и др.)</w:t>
            </w:r>
          </w:p>
        </w:tc>
        <w:tc>
          <w:tcPr>
            <w:tcW w:w="2140" w:type="dxa"/>
            <w:vAlign w:val="center"/>
          </w:tcPr>
          <w:p w:rsidR="00800BDD" w:rsidRPr="00704418" w:rsidRDefault="00800BDD" w:rsidP="007044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20" w:type="dxa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Заведующая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645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Организация  работы  по  списанию  основных  средств,  материально-хозяйственных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запасов и т.д.</w:t>
            </w:r>
          </w:p>
        </w:tc>
        <w:tc>
          <w:tcPr>
            <w:tcW w:w="2140" w:type="dxa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постоянно по</w:t>
            </w:r>
          </w:p>
          <w:p w:rsidR="00800BDD" w:rsidRPr="00704418" w:rsidRDefault="00800BDD" w:rsidP="007044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мере</w:t>
            </w:r>
          </w:p>
        </w:tc>
        <w:tc>
          <w:tcPr>
            <w:tcW w:w="2820" w:type="dxa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645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Осуществление  заказов  на  приобретение  материально-  технического  оборудования  и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материалов</w:t>
            </w:r>
          </w:p>
        </w:tc>
        <w:tc>
          <w:tcPr>
            <w:tcW w:w="2140" w:type="dxa"/>
            <w:vMerge/>
            <w:vAlign w:val="center"/>
          </w:tcPr>
          <w:p w:rsidR="00800BDD" w:rsidRPr="00704418" w:rsidRDefault="00800BDD" w:rsidP="007044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645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Постановка на учет материальных ценностей (предоставление в бухгалтерию накладных,</w:t>
            </w:r>
          </w:p>
          <w:p w:rsidR="00800BDD" w:rsidRPr="00704418" w:rsidRDefault="00800BDD" w:rsidP="007044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счетов фактур,  актов и др.)</w:t>
            </w:r>
          </w:p>
        </w:tc>
        <w:tc>
          <w:tcPr>
            <w:tcW w:w="2140" w:type="dxa"/>
            <w:vAlign w:val="center"/>
          </w:tcPr>
          <w:p w:rsidR="00800BDD" w:rsidRPr="00704418" w:rsidRDefault="00800BDD" w:rsidP="007044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ежемесячно</w:t>
            </w:r>
          </w:p>
        </w:tc>
        <w:tc>
          <w:tcPr>
            <w:tcW w:w="2820" w:type="dxa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645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ind w:left="2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Организация и проведение инвентаризации:</w:t>
            </w:r>
          </w:p>
          <w:p w:rsidR="00800BDD" w:rsidRPr="00704418" w:rsidRDefault="00800BDD" w:rsidP="00704418">
            <w:pPr>
              <w:spacing w:after="0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:rsidR="00800BDD" w:rsidRPr="00704418" w:rsidRDefault="00800BDD" w:rsidP="007044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октябрь 2018 г.</w:t>
            </w:r>
          </w:p>
        </w:tc>
        <w:tc>
          <w:tcPr>
            <w:tcW w:w="2820" w:type="dxa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645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ind w:left="2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Закупка  канцелярских,  хозяйственных  товаров,  расходного  материала  на  оргтехнику,</w:t>
            </w:r>
          </w:p>
          <w:p w:rsidR="00800BDD" w:rsidRPr="00704418" w:rsidRDefault="00800BDD" w:rsidP="00704418">
            <w:pPr>
              <w:spacing w:after="0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оборудование, освещение</w:t>
            </w:r>
          </w:p>
        </w:tc>
        <w:tc>
          <w:tcPr>
            <w:tcW w:w="2140" w:type="dxa"/>
            <w:vMerge w:val="restart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w w:val="99"/>
                <w:sz w:val="24"/>
                <w:szCs w:val="24"/>
              </w:rPr>
              <w:t>по</w:t>
            </w:r>
          </w:p>
          <w:p w:rsidR="00800BDD" w:rsidRPr="00704418" w:rsidRDefault="00800BDD" w:rsidP="007044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мере необходимости</w:t>
            </w:r>
          </w:p>
        </w:tc>
        <w:tc>
          <w:tcPr>
            <w:tcW w:w="2820" w:type="dxa"/>
            <w:vMerge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  <w:tr w:rsidR="00800BDD" w:rsidRPr="00704418" w:rsidTr="00704418">
        <w:trPr>
          <w:trHeight w:val="645"/>
        </w:trPr>
        <w:tc>
          <w:tcPr>
            <w:tcW w:w="10220" w:type="dxa"/>
          </w:tcPr>
          <w:p w:rsidR="00800BDD" w:rsidRPr="00704418" w:rsidRDefault="00800BDD" w:rsidP="00704418">
            <w:pPr>
              <w:pStyle w:val="ListParagraph"/>
              <w:numPr>
                <w:ilvl w:val="0"/>
                <w:numId w:val="7"/>
              </w:numPr>
              <w:spacing w:after="0"/>
              <w:ind w:left="2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Приобретение  и  обеспечение  сотрудников  хозяйственным  инвентарем,  моющими  и</w:t>
            </w:r>
          </w:p>
          <w:p w:rsidR="00800BDD" w:rsidRPr="00704418" w:rsidRDefault="00800BDD" w:rsidP="00704418">
            <w:pPr>
              <w:spacing w:after="0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чистящими средствами, спецодеждой</w:t>
            </w:r>
          </w:p>
        </w:tc>
        <w:tc>
          <w:tcPr>
            <w:tcW w:w="2140" w:type="dxa"/>
            <w:vMerge/>
            <w:vAlign w:val="center"/>
          </w:tcPr>
          <w:p w:rsidR="00800BDD" w:rsidRPr="00704418" w:rsidRDefault="00800BDD" w:rsidP="007044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Align w:val="center"/>
          </w:tcPr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Заместитель заведующего</w:t>
            </w:r>
          </w:p>
          <w:p w:rsidR="00800BDD" w:rsidRPr="00704418" w:rsidRDefault="00800BDD" w:rsidP="00704418">
            <w:pPr>
              <w:spacing w:after="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704418">
              <w:rPr>
                <w:rFonts w:ascii="Times New Roman" w:hAnsi="Times New Roman"/>
                <w:sz w:val="24"/>
                <w:szCs w:val="24"/>
              </w:rPr>
              <w:t>по хозяйственной работе</w:t>
            </w:r>
          </w:p>
        </w:tc>
      </w:tr>
    </w:tbl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  <w:sectPr w:rsidR="00800BDD" w:rsidSect="009C7BCF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800BDD" w:rsidRPr="00F93499" w:rsidRDefault="00800BDD" w:rsidP="00F93499">
      <w:pPr>
        <w:spacing w:after="160" w:line="259" w:lineRule="auto"/>
        <w:ind w:right="-199"/>
        <w:jc w:val="center"/>
        <w:rPr>
          <w:rFonts w:ascii="Times New Roman" w:hAnsi="Times New Roman"/>
          <w:b/>
          <w:sz w:val="24"/>
          <w:szCs w:val="24"/>
        </w:rPr>
      </w:pPr>
      <w:r w:rsidRPr="00F93499">
        <w:rPr>
          <w:rFonts w:ascii="Times New Roman" w:hAnsi="Times New Roman"/>
          <w:b/>
          <w:sz w:val="24"/>
          <w:szCs w:val="24"/>
        </w:rPr>
        <w:t>КОНТРОЛЬ И РУКОВОДСТВО НА 2018 / 2019 УЧЕБНЫЙ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64"/>
        <w:gridCol w:w="4673"/>
      </w:tblGrid>
      <w:tr w:rsidR="00800BDD" w:rsidRPr="00A434A6" w:rsidTr="008A6F7C">
        <w:trPr>
          <w:jc w:val="center"/>
        </w:trPr>
        <w:tc>
          <w:tcPr>
            <w:tcW w:w="9345" w:type="dxa"/>
            <w:gridSpan w:val="2"/>
            <w:vAlign w:val="center"/>
          </w:tcPr>
          <w:p w:rsidR="00800BDD" w:rsidRPr="00A434A6" w:rsidRDefault="00800BDD" w:rsidP="008A6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Сентябрь</w:t>
            </w:r>
          </w:p>
        </w:tc>
      </w:tr>
      <w:tr w:rsidR="00800BDD" w:rsidRPr="00A434A6" w:rsidTr="008A6F7C">
        <w:trPr>
          <w:jc w:val="center"/>
        </w:trPr>
        <w:tc>
          <w:tcPr>
            <w:tcW w:w="4672" w:type="dxa"/>
          </w:tcPr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1.Оперативный контроль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1.Готовность групп к новому учебному году 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2.Охрана жизни и здоровья детей;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3.Выполнение пр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авил внутреннего распорядка дня;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.Планирование и проведение утренней гимнастики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.Оснащение родительских уголков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2.Оперативный контроль по УМК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1.Отражение работы УМК в воспитательно - образовательном процессе ДОУ (планы)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2.Использование пособий и игр по УМК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3. Наличие и функциональность предметно-развивающей среды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4. Работа с родителями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73" w:type="dxa"/>
          </w:tcPr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Н. М. Ведякина;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М. А. Гимадеева;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 по обучению детей тат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рскому языку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А. М. Сулейманова</w:t>
            </w:r>
          </w:p>
        </w:tc>
      </w:tr>
      <w:tr w:rsidR="00800BDD" w:rsidRPr="00A434A6" w:rsidTr="008A6F7C">
        <w:trPr>
          <w:jc w:val="center"/>
        </w:trPr>
        <w:tc>
          <w:tcPr>
            <w:tcW w:w="9345" w:type="dxa"/>
            <w:gridSpan w:val="2"/>
            <w:vAlign w:val="center"/>
          </w:tcPr>
          <w:p w:rsidR="00800BDD" w:rsidRPr="00A434A6" w:rsidRDefault="00800BDD" w:rsidP="008A6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Октябрь</w:t>
            </w:r>
          </w:p>
        </w:tc>
      </w:tr>
      <w:tr w:rsidR="00800BDD" w:rsidRPr="00A434A6" w:rsidTr="008A6F7C">
        <w:trPr>
          <w:jc w:val="center"/>
        </w:trPr>
        <w:tc>
          <w:tcPr>
            <w:tcW w:w="4672" w:type="dxa"/>
          </w:tcPr>
          <w:p w:rsidR="00800BDD" w:rsidRPr="00A434A6" w:rsidRDefault="00800BDD" w:rsidP="008A6F7C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Тематический контроль</w:t>
            </w:r>
          </w:p>
          <w:p w:rsidR="00800BDD" w:rsidRPr="00A434A6" w:rsidRDefault="00800BDD" w:rsidP="008A6F7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Состояние работы в ДОУ по наполнению предметно-пространственной среды в группах ДОУ (карта контроля)</w:t>
            </w:r>
          </w:p>
          <w:p w:rsidR="00800BDD" w:rsidRPr="00A434A6" w:rsidRDefault="00800BDD" w:rsidP="008A6F7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</w:t>
            </w: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Оперативный контроль</w:t>
            </w:r>
          </w:p>
          <w:p w:rsidR="00800BDD" w:rsidRPr="00A434A6" w:rsidRDefault="00800BDD" w:rsidP="008A6F7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1.Организация прогулки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2.Состояние игровых и развивающих уголков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3.Речевое развитие (карта контроля)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4.Документация воспитателей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73" w:type="dxa"/>
          </w:tcPr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</w:p>
          <w:p w:rsidR="00800BDD" w:rsidRPr="00A434A6" w:rsidRDefault="00800BDD" w:rsidP="008A6F7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Н. М. Ведякина;</w:t>
            </w:r>
          </w:p>
          <w:p w:rsidR="00800BDD" w:rsidRPr="00A434A6" w:rsidRDefault="00800BDD" w:rsidP="008A6F7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Старший воспитатель</w:t>
            </w:r>
          </w:p>
          <w:p w:rsidR="00800BDD" w:rsidRPr="00A434A6" w:rsidRDefault="00800BDD" w:rsidP="008A6F7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М. А. Гимадеева</w:t>
            </w:r>
          </w:p>
          <w:p w:rsidR="00800BDD" w:rsidRPr="00A434A6" w:rsidRDefault="00800BDD" w:rsidP="008A6F7C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00BDD" w:rsidRPr="00A434A6" w:rsidRDefault="00800BDD" w:rsidP="008A6F7C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00BDD" w:rsidRPr="00A434A6" w:rsidRDefault="00800BDD" w:rsidP="008A6F7C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00BDD" w:rsidRPr="00A434A6" w:rsidRDefault="00800BDD" w:rsidP="008A6F7C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00BDD" w:rsidRPr="00A434A6" w:rsidRDefault="00800BDD" w:rsidP="008A6F7C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00BDD" w:rsidRPr="00A434A6" w:rsidTr="008A6F7C">
        <w:trPr>
          <w:jc w:val="center"/>
        </w:trPr>
        <w:tc>
          <w:tcPr>
            <w:tcW w:w="9345" w:type="dxa"/>
            <w:gridSpan w:val="2"/>
          </w:tcPr>
          <w:p w:rsidR="00800BDD" w:rsidRPr="00A434A6" w:rsidRDefault="00800BDD" w:rsidP="008A6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Ноябрь</w:t>
            </w:r>
          </w:p>
        </w:tc>
      </w:tr>
      <w:tr w:rsidR="00800BDD" w:rsidRPr="00A434A6" w:rsidTr="008A6F7C">
        <w:trPr>
          <w:jc w:val="center"/>
        </w:trPr>
        <w:tc>
          <w:tcPr>
            <w:tcW w:w="4672" w:type="dxa"/>
          </w:tcPr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1. Оперативный контроль 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1.Подготовка и проведение воспитателями ООД (самоанализ педагогов)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2.Оперативный контроль по УМК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1.Отражение работы УМК в воспитательно - образовательном процессе ДОУ (планы)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2.Использование пособий и игр по УМК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3. Наличие и функциональность предметно-развивающей среды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4. Работа с родителями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73" w:type="dxa"/>
          </w:tcPr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Н. М. Ведякина;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Старший воспитатель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М. А. Гимадеева;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 по обучению детей татрскому языку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А. М. Сулейманова</w:t>
            </w:r>
          </w:p>
        </w:tc>
      </w:tr>
      <w:tr w:rsidR="00800BDD" w:rsidRPr="00A434A6" w:rsidTr="008A6F7C">
        <w:trPr>
          <w:jc w:val="center"/>
        </w:trPr>
        <w:tc>
          <w:tcPr>
            <w:tcW w:w="9345" w:type="dxa"/>
            <w:gridSpan w:val="2"/>
            <w:vAlign w:val="center"/>
          </w:tcPr>
          <w:p w:rsidR="00800BDD" w:rsidRPr="00A434A6" w:rsidRDefault="00800BDD" w:rsidP="008A6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Декабрь</w:t>
            </w:r>
          </w:p>
        </w:tc>
      </w:tr>
      <w:tr w:rsidR="00800BDD" w:rsidRPr="00A434A6" w:rsidTr="008A6F7C">
        <w:trPr>
          <w:jc w:val="center"/>
        </w:trPr>
        <w:tc>
          <w:tcPr>
            <w:tcW w:w="4672" w:type="dxa"/>
          </w:tcPr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Оперативный контроль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1.Охрана жизни и здоровья;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2.Организация тихого часа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3.Содержание экспериментальных уголков в группах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5.Организация сюжетно-ролевых игр детей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73" w:type="dxa"/>
          </w:tcPr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Н. М. Ведякина;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Старший воспитатель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М. А. Гимадеева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00BDD" w:rsidRPr="00A434A6" w:rsidTr="008A6F7C">
        <w:trPr>
          <w:jc w:val="center"/>
        </w:trPr>
        <w:tc>
          <w:tcPr>
            <w:tcW w:w="9345" w:type="dxa"/>
            <w:gridSpan w:val="2"/>
            <w:vAlign w:val="center"/>
          </w:tcPr>
          <w:p w:rsidR="00800BDD" w:rsidRPr="00A434A6" w:rsidRDefault="00800BDD" w:rsidP="008A6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Январь</w:t>
            </w:r>
          </w:p>
        </w:tc>
      </w:tr>
      <w:tr w:rsidR="00800BDD" w:rsidRPr="00A434A6" w:rsidTr="008A6F7C">
        <w:trPr>
          <w:jc w:val="center"/>
        </w:trPr>
        <w:tc>
          <w:tcPr>
            <w:tcW w:w="4672" w:type="dxa"/>
          </w:tcPr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1. Оперативный контроль 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.Санитарн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ое состояний групповых помещений;</w:t>
            </w:r>
          </w:p>
          <w:p w:rsidR="00800BDD" w:rsidRPr="008A6F7C" w:rsidRDefault="00800BDD" w:rsidP="008A6F7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.Организация питания в группах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.Содержание спортивных уголков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.Содержание оборудования для театрализованных игр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.Организация работы с родителями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73" w:type="dxa"/>
          </w:tcPr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Н. М. Ведякина;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Старший воспитатель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М. А. Гимадеева</w:t>
            </w:r>
          </w:p>
        </w:tc>
      </w:tr>
      <w:tr w:rsidR="00800BDD" w:rsidRPr="00A434A6" w:rsidTr="008A6F7C">
        <w:trPr>
          <w:jc w:val="center"/>
        </w:trPr>
        <w:tc>
          <w:tcPr>
            <w:tcW w:w="9345" w:type="dxa"/>
            <w:gridSpan w:val="2"/>
            <w:vAlign w:val="center"/>
          </w:tcPr>
          <w:p w:rsidR="00800BDD" w:rsidRPr="00A434A6" w:rsidRDefault="00800BDD" w:rsidP="008A6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Февраль</w:t>
            </w:r>
          </w:p>
        </w:tc>
      </w:tr>
      <w:tr w:rsidR="00800BDD" w:rsidRPr="00A434A6" w:rsidTr="008A6F7C">
        <w:trPr>
          <w:trHeight w:val="3284"/>
          <w:jc w:val="center"/>
        </w:trPr>
        <w:tc>
          <w:tcPr>
            <w:tcW w:w="4672" w:type="dxa"/>
          </w:tcPr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1.Тематический контроль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речи в условиях ДОУ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2.Оперативный контроль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1.Деятельность детей в режимные моменты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2.Культурно-гигиенические навыки при умывании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3.Подготовк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 и проведение специалистами ОО</w:t>
            </w: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Д (музыкальные руководители, логопед, воспитатель татарского языка);</w:t>
            </w:r>
          </w:p>
          <w:p w:rsidR="00800BDD" w:rsidRPr="00A434A6" w:rsidRDefault="00800BDD" w:rsidP="00A43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4.Наличие дидактических игр в соответствии с возрастом детей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73" w:type="dxa"/>
          </w:tcPr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Н. М. Ведякина;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Старший воспитатель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М. А. Гимадеева</w:t>
            </w:r>
          </w:p>
        </w:tc>
      </w:tr>
      <w:tr w:rsidR="00800BDD" w:rsidRPr="00A434A6" w:rsidTr="008A6F7C">
        <w:trPr>
          <w:trHeight w:val="229"/>
          <w:jc w:val="center"/>
        </w:trPr>
        <w:tc>
          <w:tcPr>
            <w:tcW w:w="9345" w:type="dxa"/>
            <w:gridSpan w:val="2"/>
            <w:vAlign w:val="center"/>
          </w:tcPr>
          <w:p w:rsidR="00800BDD" w:rsidRPr="00A434A6" w:rsidRDefault="00800BDD" w:rsidP="008A6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Март</w:t>
            </w:r>
          </w:p>
        </w:tc>
      </w:tr>
      <w:tr w:rsidR="00800BDD" w:rsidRPr="00A434A6" w:rsidTr="008A6F7C">
        <w:trPr>
          <w:trHeight w:val="1042"/>
          <w:jc w:val="center"/>
        </w:trPr>
        <w:tc>
          <w:tcPr>
            <w:tcW w:w="4672" w:type="dxa"/>
          </w:tcPr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1.Тематический контроль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работы по социально-коммуникативному развитию дошкольников (карта контроля)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73" w:type="dxa"/>
          </w:tcPr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</w:p>
          <w:p w:rsidR="00800BDD" w:rsidRPr="00A434A6" w:rsidRDefault="00800BDD" w:rsidP="008A6F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Н. М. Ведякина;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Старший воспитатель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М. А. Гимадеева</w:t>
            </w:r>
          </w:p>
        </w:tc>
      </w:tr>
      <w:tr w:rsidR="00800BDD" w:rsidRPr="00A434A6" w:rsidTr="008A6F7C">
        <w:trPr>
          <w:jc w:val="center"/>
        </w:trPr>
        <w:tc>
          <w:tcPr>
            <w:tcW w:w="9345" w:type="dxa"/>
            <w:gridSpan w:val="2"/>
            <w:vAlign w:val="center"/>
          </w:tcPr>
          <w:p w:rsidR="00800BDD" w:rsidRPr="00A434A6" w:rsidRDefault="00800BDD" w:rsidP="008A6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Апрель</w:t>
            </w:r>
          </w:p>
        </w:tc>
      </w:tr>
      <w:tr w:rsidR="00800BDD" w:rsidRPr="00A434A6" w:rsidTr="008A6F7C">
        <w:trPr>
          <w:jc w:val="center"/>
        </w:trPr>
        <w:tc>
          <w:tcPr>
            <w:tcW w:w="4672" w:type="dxa"/>
          </w:tcPr>
          <w:p w:rsidR="00800BDD" w:rsidRPr="00A434A6" w:rsidRDefault="00800BDD" w:rsidP="008A6F7C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1.Оперативный контроль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1.Культурно-гигиенические навыки при приеме пищи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2.Культурно-гигиенические навыки при раздевании и одевании на улице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3.Содержание природных уголков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4.Проверка календарных планов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5.Работа воспитателей по формированию знаний ПДД у воспитанников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2.Оперативный контроль по УМК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1.Отражение работы УМК в воспитательно - образовательном процессе ДОУ (планы)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2.Использование пособий и игр по УМК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3. Наличие и функциональность предметно-развивающей среды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4. Работа с родителями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73" w:type="dxa"/>
          </w:tcPr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</w:p>
          <w:p w:rsidR="00800BDD" w:rsidRPr="00A434A6" w:rsidRDefault="00800BDD" w:rsidP="008A6F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Н. М. Ведякина;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Старший воспитатель</w:t>
            </w:r>
          </w:p>
          <w:p w:rsidR="00800BDD" w:rsidRPr="00A434A6" w:rsidRDefault="00800BDD" w:rsidP="008A6F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М. А. Гимадеева;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Воспитатель по обучению детей татарскому языку </w:t>
            </w:r>
          </w:p>
          <w:p w:rsidR="00800BDD" w:rsidRPr="00A434A6" w:rsidRDefault="00800BDD" w:rsidP="008A6F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А. М. Сулейманова</w:t>
            </w:r>
          </w:p>
        </w:tc>
      </w:tr>
      <w:tr w:rsidR="00800BDD" w:rsidRPr="00A434A6" w:rsidTr="008A6F7C">
        <w:trPr>
          <w:jc w:val="center"/>
        </w:trPr>
        <w:tc>
          <w:tcPr>
            <w:tcW w:w="9345" w:type="dxa"/>
            <w:gridSpan w:val="2"/>
            <w:vAlign w:val="center"/>
          </w:tcPr>
          <w:p w:rsidR="00800BDD" w:rsidRPr="00A434A6" w:rsidRDefault="00800BDD" w:rsidP="008A6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Май</w:t>
            </w:r>
          </w:p>
        </w:tc>
      </w:tr>
      <w:tr w:rsidR="00800BDD" w:rsidRPr="00A434A6" w:rsidTr="008A6F7C">
        <w:trPr>
          <w:jc w:val="center"/>
        </w:trPr>
        <w:tc>
          <w:tcPr>
            <w:tcW w:w="4672" w:type="dxa"/>
          </w:tcPr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выполнения задач годового плана</w:t>
            </w:r>
            <w:r w:rsidRPr="008A6F7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73" w:type="dxa"/>
          </w:tcPr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Старший воспитатель</w:t>
            </w:r>
          </w:p>
          <w:p w:rsidR="00800BDD" w:rsidRPr="00A434A6" w:rsidRDefault="00800BDD" w:rsidP="008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4A6">
              <w:rPr>
                <w:rFonts w:ascii="Times New Roman" w:hAnsi="Times New Roman"/>
                <w:sz w:val="24"/>
                <w:szCs w:val="24"/>
                <w:lang w:eastAsia="en-US"/>
              </w:rPr>
              <w:t>М. А. Гимадеева</w:t>
            </w:r>
          </w:p>
        </w:tc>
      </w:tr>
    </w:tbl>
    <w:p w:rsidR="00800BDD" w:rsidRPr="00D60BC2" w:rsidRDefault="00800BDD" w:rsidP="00037276">
      <w:pPr>
        <w:tabs>
          <w:tab w:val="left" w:pos="262"/>
        </w:tabs>
        <w:spacing w:after="0"/>
        <w:ind w:right="2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00BDD" w:rsidRPr="00D60BC2" w:rsidRDefault="00800BDD" w:rsidP="00D60BC2">
      <w:pPr>
        <w:tabs>
          <w:tab w:val="left" w:pos="262"/>
        </w:tabs>
        <w:spacing w:after="0"/>
        <w:ind w:right="2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00BDD" w:rsidRDefault="00800BDD" w:rsidP="00763E78">
      <w:pPr>
        <w:spacing w:after="160" w:line="259" w:lineRule="auto"/>
        <w:ind w:right="-199"/>
        <w:rPr>
          <w:sz w:val="20"/>
          <w:szCs w:val="20"/>
        </w:rPr>
      </w:pPr>
    </w:p>
    <w:p w:rsidR="00800BDD" w:rsidRDefault="00800BDD" w:rsidP="0062631B">
      <w:pPr>
        <w:spacing w:after="160" w:line="259" w:lineRule="auto"/>
        <w:ind w:right="-199"/>
        <w:jc w:val="center"/>
        <w:rPr>
          <w:sz w:val="20"/>
          <w:szCs w:val="20"/>
        </w:rPr>
      </w:pPr>
    </w:p>
    <w:sectPr w:rsidR="00800BDD" w:rsidSect="00846129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BDD" w:rsidRDefault="00800BDD" w:rsidP="00D020D4">
      <w:pPr>
        <w:spacing w:after="0" w:line="240" w:lineRule="auto"/>
      </w:pPr>
      <w:r>
        <w:separator/>
      </w:r>
    </w:p>
  </w:endnote>
  <w:endnote w:type="continuationSeparator" w:id="0">
    <w:p w:rsidR="00800BDD" w:rsidRDefault="00800BDD" w:rsidP="00D02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BDD" w:rsidRDefault="00800BDD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800BDD" w:rsidRDefault="00800BD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BDD" w:rsidRDefault="00800BDD" w:rsidP="00D020D4">
      <w:pPr>
        <w:spacing w:after="0" w:line="240" w:lineRule="auto"/>
      </w:pPr>
      <w:r>
        <w:separator/>
      </w:r>
    </w:p>
  </w:footnote>
  <w:footnote w:type="continuationSeparator" w:id="0">
    <w:p w:rsidR="00800BDD" w:rsidRDefault="00800BDD" w:rsidP="00D02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9880E140"/>
    <w:lvl w:ilvl="0" w:tplc="D646FE3A">
      <w:start w:val="1"/>
      <w:numFmt w:val="decimal"/>
      <w:lvlText w:val="%1"/>
      <w:lvlJc w:val="left"/>
      <w:rPr>
        <w:rFonts w:cs="Times New Roman"/>
      </w:rPr>
    </w:lvl>
    <w:lvl w:ilvl="1" w:tplc="8194A1E2">
      <w:start w:val="1"/>
      <w:numFmt w:val="decimal"/>
      <w:lvlText w:val="%2."/>
      <w:lvlJc w:val="left"/>
      <w:rPr>
        <w:rFonts w:cs="Times New Roman"/>
      </w:rPr>
    </w:lvl>
    <w:lvl w:ilvl="2" w:tplc="F330FB28">
      <w:numFmt w:val="decimal"/>
      <w:lvlText w:val=""/>
      <w:lvlJc w:val="left"/>
      <w:rPr>
        <w:rFonts w:cs="Times New Roman"/>
      </w:rPr>
    </w:lvl>
    <w:lvl w:ilvl="3" w:tplc="B68E1B2A">
      <w:numFmt w:val="decimal"/>
      <w:lvlText w:val=""/>
      <w:lvlJc w:val="left"/>
      <w:rPr>
        <w:rFonts w:cs="Times New Roman"/>
      </w:rPr>
    </w:lvl>
    <w:lvl w:ilvl="4" w:tplc="65EECFDA">
      <w:numFmt w:val="decimal"/>
      <w:lvlText w:val=""/>
      <w:lvlJc w:val="left"/>
      <w:rPr>
        <w:rFonts w:cs="Times New Roman"/>
      </w:rPr>
    </w:lvl>
    <w:lvl w:ilvl="5" w:tplc="69B82DAA">
      <w:numFmt w:val="decimal"/>
      <w:lvlText w:val=""/>
      <w:lvlJc w:val="left"/>
      <w:rPr>
        <w:rFonts w:cs="Times New Roman"/>
      </w:rPr>
    </w:lvl>
    <w:lvl w:ilvl="6" w:tplc="1DB4C600">
      <w:numFmt w:val="decimal"/>
      <w:lvlText w:val=""/>
      <w:lvlJc w:val="left"/>
      <w:rPr>
        <w:rFonts w:cs="Times New Roman"/>
      </w:rPr>
    </w:lvl>
    <w:lvl w:ilvl="7" w:tplc="8256B302">
      <w:numFmt w:val="decimal"/>
      <w:lvlText w:val=""/>
      <w:lvlJc w:val="left"/>
      <w:rPr>
        <w:rFonts w:cs="Times New Roman"/>
      </w:rPr>
    </w:lvl>
    <w:lvl w:ilvl="8" w:tplc="E088723A">
      <w:numFmt w:val="decimal"/>
      <w:lvlText w:val=""/>
      <w:lvlJc w:val="left"/>
      <w:rPr>
        <w:rFonts w:cs="Times New Roman"/>
      </w:rPr>
    </w:lvl>
  </w:abstractNum>
  <w:abstractNum w:abstractNumId="1">
    <w:nsid w:val="00006784"/>
    <w:multiLevelType w:val="hybridMultilevel"/>
    <w:tmpl w:val="A7F2831E"/>
    <w:lvl w:ilvl="0" w:tplc="8E6E9EBC">
      <w:start w:val="2"/>
      <w:numFmt w:val="decimal"/>
      <w:lvlText w:val="%1."/>
      <w:lvlJc w:val="left"/>
      <w:rPr>
        <w:rFonts w:cs="Times New Roman"/>
      </w:rPr>
    </w:lvl>
    <w:lvl w:ilvl="1" w:tplc="2A3470AE">
      <w:start w:val="1"/>
      <w:numFmt w:val="decimal"/>
      <w:lvlText w:val="%2"/>
      <w:lvlJc w:val="left"/>
      <w:rPr>
        <w:rFonts w:cs="Times New Roman"/>
      </w:rPr>
    </w:lvl>
    <w:lvl w:ilvl="2" w:tplc="60DAFDBE">
      <w:numFmt w:val="decimal"/>
      <w:lvlText w:val=""/>
      <w:lvlJc w:val="left"/>
      <w:rPr>
        <w:rFonts w:cs="Times New Roman"/>
      </w:rPr>
    </w:lvl>
    <w:lvl w:ilvl="3" w:tplc="28E64568">
      <w:numFmt w:val="decimal"/>
      <w:lvlText w:val=""/>
      <w:lvlJc w:val="left"/>
      <w:rPr>
        <w:rFonts w:cs="Times New Roman"/>
      </w:rPr>
    </w:lvl>
    <w:lvl w:ilvl="4" w:tplc="1D4A271A">
      <w:numFmt w:val="decimal"/>
      <w:lvlText w:val=""/>
      <w:lvlJc w:val="left"/>
      <w:rPr>
        <w:rFonts w:cs="Times New Roman"/>
      </w:rPr>
    </w:lvl>
    <w:lvl w:ilvl="5" w:tplc="8480C896">
      <w:numFmt w:val="decimal"/>
      <w:lvlText w:val=""/>
      <w:lvlJc w:val="left"/>
      <w:rPr>
        <w:rFonts w:cs="Times New Roman"/>
      </w:rPr>
    </w:lvl>
    <w:lvl w:ilvl="6" w:tplc="97F29026">
      <w:numFmt w:val="decimal"/>
      <w:lvlText w:val=""/>
      <w:lvlJc w:val="left"/>
      <w:rPr>
        <w:rFonts w:cs="Times New Roman"/>
      </w:rPr>
    </w:lvl>
    <w:lvl w:ilvl="7" w:tplc="762AA4B0">
      <w:numFmt w:val="decimal"/>
      <w:lvlText w:val=""/>
      <w:lvlJc w:val="left"/>
      <w:rPr>
        <w:rFonts w:cs="Times New Roman"/>
      </w:rPr>
    </w:lvl>
    <w:lvl w:ilvl="8" w:tplc="7492844E">
      <w:numFmt w:val="decimal"/>
      <w:lvlText w:val=""/>
      <w:lvlJc w:val="left"/>
      <w:rPr>
        <w:rFonts w:cs="Times New Roman"/>
      </w:rPr>
    </w:lvl>
  </w:abstractNum>
  <w:abstractNum w:abstractNumId="2">
    <w:nsid w:val="00007E87"/>
    <w:multiLevelType w:val="hybridMultilevel"/>
    <w:tmpl w:val="F3B02636"/>
    <w:lvl w:ilvl="0" w:tplc="56742C24">
      <w:start w:val="1"/>
      <w:numFmt w:val="decimal"/>
      <w:lvlText w:val="%1."/>
      <w:lvlJc w:val="left"/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 w:tplc="E64C990C">
      <w:numFmt w:val="decimal"/>
      <w:lvlText w:val=""/>
      <w:lvlJc w:val="left"/>
      <w:rPr>
        <w:rFonts w:cs="Times New Roman"/>
      </w:rPr>
    </w:lvl>
    <w:lvl w:ilvl="2" w:tplc="D5C2FBD6">
      <w:numFmt w:val="decimal"/>
      <w:lvlText w:val=""/>
      <w:lvlJc w:val="left"/>
      <w:rPr>
        <w:rFonts w:cs="Times New Roman"/>
      </w:rPr>
    </w:lvl>
    <w:lvl w:ilvl="3" w:tplc="F7645460">
      <w:numFmt w:val="decimal"/>
      <w:lvlText w:val=""/>
      <w:lvlJc w:val="left"/>
      <w:rPr>
        <w:rFonts w:cs="Times New Roman"/>
      </w:rPr>
    </w:lvl>
    <w:lvl w:ilvl="4" w:tplc="7E6EC348">
      <w:numFmt w:val="decimal"/>
      <w:lvlText w:val=""/>
      <w:lvlJc w:val="left"/>
      <w:rPr>
        <w:rFonts w:cs="Times New Roman"/>
      </w:rPr>
    </w:lvl>
    <w:lvl w:ilvl="5" w:tplc="3F38A50C">
      <w:numFmt w:val="decimal"/>
      <w:lvlText w:val=""/>
      <w:lvlJc w:val="left"/>
      <w:rPr>
        <w:rFonts w:cs="Times New Roman"/>
      </w:rPr>
    </w:lvl>
    <w:lvl w:ilvl="6" w:tplc="4BDC8DEE">
      <w:numFmt w:val="decimal"/>
      <w:lvlText w:val=""/>
      <w:lvlJc w:val="left"/>
      <w:rPr>
        <w:rFonts w:cs="Times New Roman"/>
      </w:rPr>
    </w:lvl>
    <w:lvl w:ilvl="7" w:tplc="78585B28">
      <w:numFmt w:val="decimal"/>
      <w:lvlText w:val=""/>
      <w:lvlJc w:val="left"/>
      <w:rPr>
        <w:rFonts w:cs="Times New Roman"/>
      </w:rPr>
    </w:lvl>
    <w:lvl w:ilvl="8" w:tplc="6980CEC6">
      <w:numFmt w:val="decimal"/>
      <w:lvlText w:val=""/>
      <w:lvlJc w:val="left"/>
      <w:rPr>
        <w:rFonts w:cs="Times New Roman"/>
      </w:rPr>
    </w:lvl>
  </w:abstractNum>
  <w:abstractNum w:abstractNumId="3">
    <w:nsid w:val="043F20D9"/>
    <w:multiLevelType w:val="hybridMultilevel"/>
    <w:tmpl w:val="BEE03B60"/>
    <w:lvl w:ilvl="0" w:tplc="9A38E1C2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47D25AE"/>
    <w:multiLevelType w:val="hybridMultilevel"/>
    <w:tmpl w:val="2AF6AD7C"/>
    <w:lvl w:ilvl="0" w:tplc="0F28BCB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915B73"/>
    <w:multiLevelType w:val="hybridMultilevel"/>
    <w:tmpl w:val="A7A25BFC"/>
    <w:lvl w:ilvl="0" w:tplc="4EF8FD80">
      <w:start w:val="1"/>
      <w:numFmt w:val="decimal"/>
      <w:lvlText w:val="%1."/>
      <w:lvlJc w:val="left"/>
      <w:pPr>
        <w:ind w:left="50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  <w:rPr>
        <w:rFonts w:cs="Times New Roman"/>
      </w:rPr>
    </w:lvl>
  </w:abstractNum>
  <w:abstractNum w:abstractNumId="6">
    <w:nsid w:val="2B8B39C0"/>
    <w:multiLevelType w:val="hybridMultilevel"/>
    <w:tmpl w:val="69B0DE2A"/>
    <w:lvl w:ilvl="0" w:tplc="33ACDA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BEB03D9"/>
    <w:multiLevelType w:val="hybridMultilevel"/>
    <w:tmpl w:val="9A9CF62C"/>
    <w:lvl w:ilvl="0" w:tplc="CED453C2">
      <w:numFmt w:val="bullet"/>
      <w:lvlText w:val=""/>
      <w:lvlJc w:val="left"/>
      <w:pPr>
        <w:ind w:left="500" w:hanging="360"/>
      </w:pPr>
      <w:rPr>
        <w:rFonts w:ascii="Symbol" w:eastAsia="Times New Roman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8">
    <w:nsid w:val="2FB037C4"/>
    <w:multiLevelType w:val="hybridMultilevel"/>
    <w:tmpl w:val="37CE234A"/>
    <w:lvl w:ilvl="0" w:tplc="AD4A79CE">
      <w:numFmt w:val="bullet"/>
      <w:lvlText w:val="•"/>
      <w:lvlJc w:val="left"/>
      <w:pPr>
        <w:ind w:left="5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9">
    <w:nsid w:val="31111427"/>
    <w:multiLevelType w:val="hybridMultilevel"/>
    <w:tmpl w:val="9316407C"/>
    <w:lvl w:ilvl="0" w:tplc="25DA67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7451B9"/>
    <w:multiLevelType w:val="hybridMultilevel"/>
    <w:tmpl w:val="7870D3C2"/>
    <w:lvl w:ilvl="0" w:tplc="427E6E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69E7BB6"/>
    <w:multiLevelType w:val="hybridMultilevel"/>
    <w:tmpl w:val="E55EF11E"/>
    <w:lvl w:ilvl="0" w:tplc="D48EF9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A074BA3"/>
    <w:multiLevelType w:val="hybridMultilevel"/>
    <w:tmpl w:val="DBEC9CB8"/>
    <w:lvl w:ilvl="0" w:tplc="6DF83684">
      <w:start w:val="1"/>
      <w:numFmt w:val="decimal"/>
      <w:lvlText w:val="%1."/>
      <w:lvlJc w:val="left"/>
      <w:pPr>
        <w:ind w:left="4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3">
    <w:nsid w:val="3C931C47"/>
    <w:multiLevelType w:val="hybridMultilevel"/>
    <w:tmpl w:val="02AA95F8"/>
    <w:lvl w:ilvl="0" w:tplc="4078C0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7D2237"/>
    <w:multiLevelType w:val="hybridMultilevel"/>
    <w:tmpl w:val="47B2EFEC"/>
    <w:lvl w:ilvl="0" w:tplc="C4F0E8E2">
      <w:start w:val="1"/>
      <w:numFmt w:val="decimal"/>
      <w:lvlText w:val="%1.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  <w:rPr>
        <w:rFonts w:cs="Times New Roman"/>
      </w:rPr>
    </w:lvl>
  </w:abstractNum>
  <w:abstractNum w:abstractNumId="15">
    <w:nsid w:val="48A40316"/>
    <w:multiLevelType w:val="hybridMultilevel"/>
    <w:tmpl w:val="A8288D58"/>
    <w:lvl w:ilvl="0" w:tplc="0E9A91E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  <w:rPr>
        <w:rFonts w:cs="Times New Roman"/>
      </w:rPr>
    </w:lvl>
  </w:abstractNum>
  <w:abstractNum w:abstractNumId="16">
    <w:nsid w:val="5CBE2454"/>
    <w:multiLevelType w:val="hybridMultilevel"/>
    <w:tmpl w:val="52ECA068"/>
    <w:lvl w:ilvl="0" w:tplc="2668AA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w w:val="99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D59590E"/>
    <w:multiLevelType w:val="hybridMultilevel"/>
    <w:tmpl w:val="2D78BDA2"/>
    <w:lvl w:ilvl="0" w:tplc="8D8CC38E">
      <w:start w:val="1"/>
      <w:numFmt w:val="decimal"/>
      <w:lvlText w:val="%1."/>
      <w:lvlJc w:val="left"/>
      <w:pPr>
        <w:ind w:left="1211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>
    <w:nsid w:val="5FE06D38"/>
    <w:multiLevelType w:val="hybridMultilevel"/>
    <w:tmpl w:val="E4AA1258"/>
    <w:lvl w:ilvl="0" w:tplc="F1304C3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D73C35"/>
    <w:multiLevelType w:val="hybridMultilevel"/>
    <w:tmpl w:val="A46689A8"/>
    <w:lvl w:ilvl="0" w:tplc="C23E5A88">
      <w:start w:val="1"/>
      <w:numFmt w:val="decimal"/>
      <w:lvlText w:val="%1."/>
      <w:lvlJc w:val="left"/>
      <w:pPr>
        <w:ind w:left="97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9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12" w:hanging="180"/>
      </w:pPr>
      <w:rPr>
        <w:rFonts w:cs="Times New Roman"/>
      </w:rPr>
    </w:lvl>
    <w:lvl w:ilvl="3" w:tplc="860E3EA0">
      <w:start w:val="1"/>
      <w:numFmt w:val="decimal"/>
      <w:lvlText w:val="%4."/>
      <w:lvlJc w:val="left"/>
      <w:pPr>
        <w:ind w:left="3132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85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7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9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1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32" w:hanging="180"/>
      </w:pPr>
      <w:rPr>
        <w:rFonts w:cs="Times New Roman"/>
      </w:rPr>
    </w:lvl>
  </w:abstractNum>
  <w:abstractNum w:abstractNumId="20">
    <w:nsid w:val="68B65329"/>
    <w:multiLevelType w:val="hybridMultilevel"/>
    <w:tmpl w:val="3A82FD7A"/>
    <w:lvl w:ilvl="0" w:tplc="FD46FF0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F5B511E"/>
    <w:multiLevelType w:val="hybridMultilevel"/>
    <w:tmpl w:val="6E7646E6"/>
    <w:lvl w:ilvl="0" w:tplc="4078C094">
      <w:start w:val="1"/>
      <w:numFmt w:val="bullet"/>
      <w:lvlText w:val="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2">
    <w:nsid w:val="710A687B"/>
    <w:multiLevelType w:val="hybridMultilevel"/>
    <w:tmpl w:val="1B18D65C"/>
    <w:lvl w:ilvl="0" w:tplc="4078C0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C440E1"/>
    <w:multiLevelType w:val="hybridMultilevel"/>
    <w:tmpl w:val="830E3934"/>
    <w:lvl w:ilvl="0" w:tplc="4794527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4A53E16"/>
    <w:multiLevelType w:val="hybridMultilevel"/>
    <w:tmpl w:val="70329D88"/>
    <w:lvl w:ilvl="0" w:tplc="137CE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9D531C1"/>
    <w:multiLevelType w:val="hybridMultilevel"/>
    <w:tmpl w:val="1528E190"/>
    <w:lvl w:ilvl="0" w:tplc="E47C16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BCF10B2"/>
    <w:multiLevelType w:val="hybridMultilevel"/>
    <w:tmpl w:val="D4FE98B0"/>
    <w:lvl w:ilvl="0" w:tplc="369C788A">
      <w:start w:val="1"/>
      <w:numFmt w:val="bullet"/>
      <w:lvlText w:val=""/>
      <w:lvlJc w:val="left"/>
      <w:pPr>
        <w:ind w:left="8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2"/>
  </w:num>
  <w:num w:numId="4">
    <w:abstractNumId w:val="16"/>
  </w:num>
  <w:num w:numId="5">
    <w:abstractNumId w:val="12"/>
  </w:num>
  <w:num w:numId="6">
    <w:abstractNumId w:val="23"/>
  </w:num>
  <w:num w:numId="7">
    <w:abstractNumId w:val="14"/>
  </w:num>
  <w:num w:numId="8">
    <w:abstractNumId w:val="13"/>
  </w:num>
  <w:num w:numId="9">
    <w:abstractNumId w:val="18"/>
  </w:num>
  <w:num w:numId="10">
    <w:abstractNumId w:val="26"/>
  </w:num>
  <w:num w:numId="11">
    <w:abstractNumId w:val="7"/>
  </w:num>
  <w:num w:numId="12">
    <w:abstractNumId w:val="22"/>
  </w:num>
  <w:num w:numId="13">
    <w:abstractNumId w:val="4"/>
  </w:num>
  <w:num w:numId="14">
    <w:abstractNumId w:val="5"/>
  </w:num>
  <w:num w:numId="15">
    <w:abstractNumId w:val="21"/>
  </w:num>
  <w:num w:numId="16">
    <w:abstractNumId w:val="8"/>
  </w:num>
  <w:num w:numId="17">
    <w:abstractNumId w:val="0"/>
  </w:num>
  <w:num w:numId="18">
    <w:abstractNumId w:val="1"/>
  </w:num>
  <w:num w:numId="19">
    <w:abstractNumId w:val="15"/>
  </w:num>
  <w:num w:numId="20">
    <w:abstractNumId w:val="11"/>
  </w:num>
  <w:num w:numId="21">
    <w:abstractNumId w:val="10"/>
  </w:num>
  <w:num w:numId="22">
    <w:abstractNumId w:val="3"/>
  </w:num>
  <w:num w:numId="23">
    <w:abstractNumId w:val="3"/>
  </w:num>
  <w:num w:numId="24">
    <w:abstractNumId w:val="6"/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683"/>
    <w:rsid w:val="00000A68"/>
    <w:rsid w:val="00002140"/>
    <w:rsid w:val="00011ADE"/>
    <w:rsid w:val="00037276"/>
    <w:rsid w:val="00062871"/>
    <w:rsid w:val="00062911"/>
    <w:rsid w:val="00063E91"/>
    <w:rsid w:val="0006654B"/>
    <w:rsid w:val="000713F1"/>
    <w:rsid w:val="00072570"/>
    <w:rsid w:val="00073DF9"/>
    <w:rsid w:val="000833E3"/>
    <w:rsid w:val="0009331B"/>
    <w:rsid w:val="000961E1"/>
    <w:rsid w:val="000A0A68"/>
    <w:rsid w:val="000B06C4"/>
    <w:rsid w:val="000B192F"/>
    <w:rsid w:val="000D0F85"/>
    <w:rsid w:val="000D15CA"/>
    <w:rsid w:val="000E4254"/>
    <w:rsid w:val="001014E7"/>
    <w:rsid w:val="001020BB"/>
    <w:rsid w:val="00102FA6"/>
    <w:rsid w:val="0010498B"/>
    <w:rsid w:val="001126A1"/>
    <w:rsid w:val="00131CEF"/>
    <w:rsid w:val="001366BB"/>
    <w:rsid w:val="00154009"/>
    <w:rsid w:val="00166933"/>
    <w:rsid w:val="00183512"/>
    <w:rsid w:val="0018691E"/>
    <w:rsid w:val="00194B23"/>
    <w:rsid w:val="00197154"/>
    <w:rsid w:val="001B0751"/>
    <w:rsid w:val="001B3C1E"/>
    <w:rsid w:val="001B5DF9"/>
    <w:rsid w:val="001B7C6A"/>
    <w:rsid w:val="001C2856"/>
    <w:rsid w:val="001C2932"/>
    <w:rsid w:val="001D7481"/>
    <w:rsid w:val="001E251E"/>
    <w:rsid w:val="001F009C"/>
    <w:rsid w:val="0020639F"/>
    <w:rsid w:val="00211E15"/>
    <w:rsid w:val="002144B7"/>
    <w:rsid w:val="00230CEB"/>
    <w:rsid w:val="00232FA0"/>
    <w:rsid w:val="002333F1"/>
    <w:rsid w:val="002342A8"/>
    <w:rsid w:val="00240ECA"/>
    <w:rsid w:val="002576B0"/>
    <w:rsid w:val="00263E27"/>
    <w:rsid w:val="002651D2"/>
    <w:rsid w:val="00265F71"/>
    <w:rsid w:val="00267A09"/>
    <w:rsid w:val="002949C5"/>
    <w:rsid w:val="00295EED"/>
    <w:rsid w:val="002A2A24"/>
    <w:rsid w:val="002A3031"/>
    <w:rsid w:val="002D02BC"/>
    <w:rsid w:val="002D473D"/>
    <w:rsid w:val="002E5992"/>
    <w:rsid w:val="002F344E"/>
    <w:rsid w:val="002F460D"/>
    <w:rsid w:val="002F493F"/>
    <w:rsid w:val="002F7AF0"/>
    <w:rsid w:val="003232C4"/>
    <w:rsid w:val="00323C44"/>
    <w:rsid w:val="003479DB"/>
    <w:rsid w:val="0038098D"/>
    <w:rsid w:val="003841A6"/>
    <w:rsid w:val="00387753"/>
    <w:rsid w:val="0039457D"/>
    <w:rsid w:val="00395405"/>
    <w:rsid w:val="003B637B"/>
    <w:rsid w:val="003D7EE9"/>
    <w:rsid w:val="003E1BC9"/>
    <w:rsid w:val="003E4DB8"/>
    <w:rsid w:val="003F4195"/>
    <w:rsid w:val="004013FD"/>
    <w:rsid w:val="00423872"/>
    <w:rsid w:val="00442C89"/>
    <w:rsid w:val="0046083F"/>
    <w:rsid w:val="00461F44"/>
    <w:rsid w:val="00467AD7"/>
    <w:rsid w:val="004839D0"/>
    <w:rsid w:val="0048542F"/>
    <w:rsid w:val="00490C5E"/>
    <w:rsid w:val="004B0F78"/>
    <w:rsid w:val="004B4F57"/>
    <w:rsid w:val="004C3922"/>
    <w:rsid w:val="004C6518"/>
    <w:rsid w:val="004D7498"/>
    <w:rsid w:val="004D764D"/>
    <w:rsid w:val="00513514"/>
    <w:rsid w:val="0051488A"/>
    <w:rsid w:val="005149EF"/>
    <w:rsid w:val="0051660F"/>
    <w:rsid w:val="0052439C"/>
    <w:rsid w:val="0053581C"/>
    <w:rsid w:val="00553F15"/>
    <w:rsid w:val="00594D38"/>
    <w:rsid w:val="005A3469"/>
    <w:rsid w:val="005C5493"/>
    <w:rsid w:val="005F7016"/>
    <w:rsid w:val="006001F1"/>
    <w:rsid w:val="0060762A"/>
    <w:rsid w:val="006079D3"/>
    <w:rsid w:val="00621852"/>
    <w:rsid w:val="00621EC1"/>
    <w:rsid w:val="0062631B"/>
    <w:rsid w:val="0063277A"/>
    <w:rsid w:val="00643762"/>
    <w:rsid w:val="00643823"/>
    <w:rsid w:val="006452F1"/>
    <w:rsid w:val="00654BD4"/>
    <w:rsid w:val="006663CE"/>
    <w:rsid w:val="0069523A"/>
    <w:rsid w:val="006A718E"/>
    <w:rsid w:val="006E2C54"/>
    <w:rsid w:val="006E492E"/>
    <w:rsid w:val="006E5501"/>
    <w:rsid w:val="007019CF"/>
    <w:rsid w:val="00701B06"/>
    <w:rsid w:val="00704418"/>
    <w:rsid w:val="00713BEC"/>
    <w:rsid w:val="007162B8"/>
    <w:rsid w:val="00751610"/>
    <w:rsid w:val="00760029"/>
    <w:rsid w:val="00763E78"/>
    <w:rsid w:val="007667B2"/>
    <w:rsid w:val="0077079C"/>
    <w:rsid w:val="0077148D"/>
    <w:rsid w:val="007825C2"/>
    <w:rsid w:val="00782FC6"/>
    <w:rsid w:val="00783C84"/>
    <w:rsid w:val="007876C6"/>
    <w:rsid w:val="00787A74"/>
    <w:rsid w:val="00797224"/>
    <w:rsid w:val="007B16CE"/>
    <w:rsid w:val="007B451C"/>
    <w:rsid w:val="007B4FAC"/>
    <w:rsid w:val="007B6F61"/>
    <w:rsid w:val="007C1652"/>
    <w:rsid w:val="007C6808"/>
    <w:rsid w:val="007D05F1"/>
    <w:rsid w:val="007D4434"/>
    <w:rsid w:val="00800BDD"/>
    <w:rsid w:val="00801051"/>
    <w:rsid w:val="00814E92"/>
    <w:rsid w:val="00816B94"/>
    <w:rsid w:val="00827CD5"/>
    <w:rsid w:val="00837E24"/>
    <w:rsid w:val="00846129"/>
    <w:rsid w:val="008471D8"/>
    <w:rsid w:val="00861C87"/>
    <w:rsid w:val="00873DF1"/>
    <w:rsid w:val="008A509D"/>
    <w:rsid w:val="008A6F7C"/>
    <w:rsid w:val="008B4869"/>
    <w:rsid w:val="008B63A6"/>
    <w:rsid w:val="008D1450"/>
    <w:rsid w:val="008D1E17"/>
    <w:rsid w:val="008E10E2"/>
    <w:rsid w:val="00905AF7"/>
    <w:rsid w:val="0090790B"/>
    <w:rsid w:val="009104D3"/>
    <w:rsid w:val="00911C09"/>
    <w:rsid w:val="00913AD9"/>
    <w:rsid w:val="00933CE3"/>
    <w:rsid w:val="0094069B"/>
    <w:rsid w:val="009756C0"/>
    <w:rsid w:val="009864FC"/>
    <w:rsid w:val="009A3FBE"/>
    <w:rsid w:val="009B36B8"/>
    <w:rsid w:val="009B5BF1"/>
    <w:rsid w:val="009C03FC"/>
    <w:rsid w:val="009C06BA"/>
    <w:rsid w:val="009C084D"/>
    <w:rsid w:val="009C4437"/>
    <w:rsid w:val="009C7BCF"/>
    <w:rsid w:val="009D0018"/>
    <w:rsid w:val="009F05F1"/>
    <w:rsid w:val="009F5C60"/>
    <w:rsid w:val="00A0718F"/>
    <w:rsid w:val="00A10EFB"/>
    <w:rsid w:val="00A12138"/>
    <w:rsid w:val="00A13461"/>
    <w:rsid w:val="00A174FC"/>
    <w:rsid w:val="00A26628"/>
    <w:rsid w:val="00A3343A"/>
    <w:rsid w:val="00A33473"/>
    <w:rsid w:val="00A405B7"/>
    <w:rsid w:val="00A434A6"/>
    <w:rsid w:val="00A57532"/>
    <w:rsid w:val="00A82296"/>
    <w:rsid w:val="00A9202E"/>
    <w:rsid w:val="00A92DF0"/>
    <w:rsid w:val="00A953B1"/>
    <w:rsid w:val="00A95E9B"/>
    <w:rsid w:val="00AC742C"/>
    <w:rsid w:val="00AD4230"/>
    <w:rsid w:val="00AE4733"/>
    <w:rsid w:val="00AE47AE"/>
    <w:rsid w:val="00B078A3"/>
    <w:rsid w:val="00B12DB0"/>
    <w:rsid w:val="00B23FBE"/>
    <w:rsid w:val="00B246DA"/>
    <w:rsid w:val="00B3390D"/>
    <w:rsid w:val="00B348E1"/>
    <w:rsid w:val="00B446BB"/>
    <w:rsid w:val="00BA2B8D"/>
    <w:rsid w:val="00BA744A"/>
    <w:rsid w:val="00BB32E4"/>
    <w:rsid w:val="00BC683A"/>
    <w:rsid w:val="00BD0F4F"/>
    <w:rsid w:val="00BD2C89"/>
    <w:rsid w:val="00BE1622"/>
    <w:rsid w:val="00BF531D"/>
    <w:rsid w:val="00C33658"/>
    <w:rsid w:val="00C3595A"/>
    <w:rsid w:val="00C47172"/>
    <w:rsid w:val="00C5017B"/>
    <w:rsid w:val="00C52155"/>
    <w:rsid w:val="00C52196"/>
    <w:rsid w:val="00C728E0"/>
    <w:rsid w:val="00C735AA"/>
    <w:rsid w:val="00C7438B"/>
    <w:rsid w:val="00C860FA"/>
    <w:rsid w:val="00C879AF"/>
    <w:rsid w:val="00CB0963"/>
    <w:rsid w:val="00CD18D8"/>
    <w:rsid w:val="00CD1ACC"/>
    <w:rsid w:val="00CD4EF9"/>
    <w:rsid w:val="00CF6E34"/>
    <w:rsid w:val="00CF7A37"/>
    <w:rsid w:val="00D020D4"/>
    <w:rsid w:val="00D02562"/>
    <w:rsid w:val="00D11683"/>
    <w:rsid w:val="00D1652A"/>
    <w:rsid w:val="00D26221"/>
    <w:rsid w:val="00D42DC8"/>
    <w:rsid w:val="00D4444E"/>
    <w:rsid w:val="00D474CA"/>
    <w:rsid w:val="00D5142F"/>
    <w:rsid w:val="00D60BC2"/>
    <w:rsid w:val="00D63DD5"/>
    <w:rsid w:val="00D66BCE"/>
    <w:rsid w:val="00D75F7F"/>
    <w:rsid w:val="00D85A92"/>
    <w:rsid w:val="00D96AFA"/>
    <w:rsid w:val="00DA502D"/>
    <w:rsid w:val="00DB57CB"/>
    <w:rsid w:val="00DE576C"/>
    <w:rsid w:val="00E01292"/>
    <w:rsid w:val="00E07503"/>
    <w:rsid w:val="00E121DE"/>
    <w:rsid w:val="00E22182"/>
    <w:rsid w:val="00E32A9F"/>
    <w:rsid w:val="00E36EF0"/>
    <w:rsid w:val="00E53D19"/>
    <w:rsid w:val="00E54617"/>
    <w:rsid w:val="00E62AB0"/>
    <w:rsid w:val="00E825C1"/>
    <w:rsid w:val="00E9321D"/>
    <w:rsid w:val="00E95C89"/>
    <w:rsid w:val="00EA0FC1"/>
    <w:rsid w:val="00EA6A8F"/>
    <w:rsid w:val="00EB1E5F"/>
    <w:rsid w:val="00EC61A0"/>
    <w:rsid w:val="00EF702F"/>
    <w:rsid w:val="00F11BE6"/>
    <w:rsid w:val="00F27B0E"/>
    <w:rsid w:val="00F465E9"/>
    <w:rsid w:val="00F76BAC"/>
    <w:rsid w:val="00F86CFA"/>
    <w:rsid w:val="00F87E8C"/>
    <w:rsid w:val="00F93499"/>
    <w:rsid w:val="00F96BC5"/>
    <w:rsid w:val="00FA0531"/>
    <w:rsid w:val="00FA2524"/>
    <w:rsid w:val="00FA45A1"/>
    <w:rsid w:val="00FC02CD"/>
    <w:rsid w:val="00FC0998"/>
    <w:rsid w:val="00FC560C"/>
    <w:rsid w:val="00FE07BE"/>
    <w:rsid w:val="00FE15F1"/>
    <w:rsid w:val="00FF0F9D"/>
    <w:rsid w:val="00FF2EF0"/>
    <w:rsid w:val="00FF6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38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C7438B"/>
    <w:pPr>
      <w:spacing w:after="120"/>
    </w:pPr>
    <w:rPr>
      <w:rFonts w:eastAsia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7438B"/>
    <w:rPr>
      <w:rFonts w:ascii="Calibri" w:hAnsi="Calibri"/>
      <w:lang w:eastAsia="ru-RU"/>
    </w:rPr>
  </w:style>
  <w:style w:type="paragraph" w:styleId="ListParagraph">
    <w:name w:val="List Paragraph"/>
    <w:basedOn w:val="Normal"/>
    <w:uiPriority w:val="99"/>
    <w:qFormat/>
    <w:rsid w:val="00C7438B"/>
    <w:pPr>
      <w:ind w:left="720"/>
      <w:contextualSpacing/>
    </w:pPr>
  </w:style>
  <w:style w:type="table" w:styleId="TableGrid">
    <w:name w:val="Table Grid"/>
    <w:basedOn w:val="TableNormal"/>
    <w:uiPriority w:val="99"/>
    <w:rsid w:val="00816B94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52439C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EA0FC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A3347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E62AB0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B3390D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7667B2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7667B2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240ECA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240ECA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uiPriority w:val="99"/>
    <w:rsid w:val="00D42DC8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B446BB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uiPriority w:val="99"/>
    <w:rsid w:val="00C3595A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uiPriority w:val="99"/>
    <w:rsid w:val="00AC742C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763E78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323C44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323C44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D60BC2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uiPriority w:val="99"/>
    <w:rsid w:val="0003727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C860FA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0"/>
    <w:uiPriority w:val="99"/>
    <w:rsid w:val="00FC0998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0713F1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Normal"/>
    <w:uiPriority w:val="99"/>
    <w:rsid w:val="00F87E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22">
    <w:name w:val="Сетка таблицы22"/>
    <w:uiPriority w:val="99"/>
    <w:rsid w:val="00F87E8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F87E8C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020D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020D4"/>
    <w:rPr>
      <w:rFonts w:eastAsia="Times New Roman"/>
      <w:lang w:eastAsia="ru-RU"/>
    </w:rPr>
  </w:style>
  <w:style w:type="paragraph" w:styleId="Footer">
    <w:name w:val="footer"/>
    <w:basedOn w:val="Normal"/>
    <w:link w:val="FooterChar"/>
    <w:uiPriority w:val="99"/>
    <w:rsid w:val="00D020D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020D4"/>
    <w:rPr>
      <w:rFonts w:eastAsia="Times New Roman"/>
      <w:lang w:eastAsia="ru-RU"/>
    </w:rPr>
  </w:style>
  <w:style w:type="table" w:customStyle="1" w:styleId="23">
    <w:name w:val="Сетка таблицы23"/>
    <w:uiPriority w:val="99"/>
    <w:rsid w:val="002F7AF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Основной текст5"/>
    <w:uiPriority w:val="99"/>
    <w:rsid w:val="005A3469"/>
  </w:style>
  <w:style w:type="paragraph" w:styleId="BalloonText">
    <w:name w:val="Balloon Text"/>
    <w:basedOn w:val="Normal"/>
    <w:link w:val="BalloonTextChar"/>
    <w:uiPriority w:val="99"/>
    <w:semiHidden/>
    <w:rsid w:val="0020639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639F"/>
    <w:rPr>
      <w:rFonts w:ascii="Segoe UI" w:hAnsi="Segoe UI"/>
      <w:sz w:val="18"/>
    </w:rPr>
  </w:style>
  <w:style w:type="table" w:customStyle="1" w:styleId="24">
    <w:name w:val="Сетка таблицы24"/>
    <w:uiPriority w:val="99"/>
    <w:rsid w:val="00A434A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73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641</TotalTime>
  <Pages>35</Pages>
  <Words>12615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«Новошешминский детский сад «Ландыш» Новошешминского муниципального района РТ»</dc:title>
  <dc:subject/>
  <dc:creator>Марина Гимадеева</dc:creator>
  <cp:keywords/>
  <dc:description/>
  <cp:lastModifiedBy>Дом</cp:lastModifiedBy>
  <cp:revision>34</cp:revision>
  <cp:lastPrinted>2019-11-05T06:21:00Z</cp:lastPrinted>
  <dcterms:created xsi:type="dcterms:W3CDTF">2019-04-02T07:14:00Z</dcterms:created>
  <dcterms:modified xsi:type="dcterms:W3CDTF">2006-01-22T06:28:00Z</dcterms:modified>
</cp:coreProperties>
</file>